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156" w:rsidRDefault="00530156" w:rsidP="00530156">
      <w:pPr>
        <w:ind w:left="-426" w:right="-709"/>
        <w:jc w:val="center"/>
        <w:rPr>
          <w:rFonts w:ascii="Calibri" w:hAnsi="Calibri"/>
          <w:color w:val="699E0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libri" w:hAnsi="Calibri"/>
          <w:noProof/>
          <w:sz w:val="48"/>
          <w:szCs w:val="48"/>
        </w:rPr>
        <w:drawing>
          <wp:inline distT="0" distB="0" distL="0" distR="0" wp14:anchorId="6ADF1203" wp14:editId="0AC2EEB4">
            <wp:extent cx="1771650" cy="638912"/>
            <wp:effectExtent l="0" t="0" r="0" b="8890"/>
            <wp:docPr id="2" name="Afbeelding 2" descr="Logo PCFruit_2005 bijgesne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PCFruit_2005 bijgesned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306" cy="63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70D" w:rsidRPr="00A02D66" w:rsidRDefault="004D4A66" w:rsidP="00530156">
      <w:pPr>
        <w:spacing w:after="0" w:line="240" w:lineRule="auto"/>
        <w:ind w:left="-425" w:right="-709"/>
        <w:jc w:val="center"/>
        <w:rPr>
          <w:sz w:val="32"/>
          <w:szCs w:val="32"/>
        </w:rPr>
      </w:pPr>
      <w:r>
        <w:rPr>
          <w:sz w:val="32"/>
          <w:szCs w:val="32"/>
        </w:rPr>
        <w:t>Inge Moors, voorzit</w:t>
      </w:r>
      <w:r w:rsidR="00A02D66" w:rsidRPr="00A02D66">
        <w:rPr>
          <w:sz w:val="32"/>
          <w:szCs w:val="32"/>
        </w:rPr>
        <w:t>ter pcfruit vzw, nodigt u van harte uit:</w:t>
      </w:r>
    </w:p>
    <w:p w:rsidR="00530156" w:rsidRPr="00076F2C" w:rsidRDefault="004D4A66" w:rsidP="00BD6352">
      <w:pPr>
        <w:spacing w:after="0" w:line="240" w:lineRule="auto"/>
        <w:ind w:left="-567" w:right="-709"/>
        <w:jc w:val="center"/>
        <w:rPr>
          <w:rFonts w:ascii="Calibri" w:hAnsi="Calibri"/>
          <w:color w:val="699E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libri" w:hAnsi="Calibri"/>
          <w:color w:val="699E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SNOEIDEMONSTRATIE BESSEN</w:t>
      </w:r>
    </w:p>
    <w:p w:rsidR="00530156" w:rsidRPr="00076F2C" w:rsidRDefault="00D90D9F" w:rsidP="00530156">
      <w:pPr>
        <w:spacing w:after="0" w:line="240" w:lineRule="auto"/>
        <w:ind w:left="-425" w:right="-709"/>
        <w:jc w:val="center"/>
        <w:rPr>
          <w:rFonts w:ascii="Calibri" w:hAnsi="Calibri"/>
          <w:color w:val="699E0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libri" w:hAnsi="Calibri"/>
          <w:color w:val="699E0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Zaterdag 25 januari 2020</w:t>
      </w:r>
    </w:p>
    <w:p w:rsidR="00530156" w:rsidRPr="00076F2C" w:rsidRDefault="004D4A66" w:rsidP="00530156">
      <w:pPr>
        <w:spacing w:after="0" w:line="240" w:lineRule="auto"/>
        <w:ind w:left="-425" w:right="-709"/>
        <w:jc w:val="center"/>
        <w:rPr>
          <w:rFonts w:ascii="Calibri" w:hAnsi="Calibri"/>
          <w:color w:val="699E0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libri" w:hAnsi="Calibri"/>
          <w:color w:val="699E0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Start: 1</w:t>
      </w:r>
      <w:r w:rsidR="00D90D9F">
        <w:rPr>
          <w:rFonts w:ascii="Calibri" w:hAnsi="Calibri"/>
          <w:color w:val="699E0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>
        <w:rPr>
          <w:rFonts w:ascii="Calibri" w:hAnsi="Calibri"/>
          <w:color w:val="699E0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.00 uur</w:t>
      </w:r>
    </w:p>
    <w:tbl>
      <w:tblPr>
        <w:tblStyle w:val="Tabelraster"/>
        <w:tblW w:w="5567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7"/>
      </w:tblGrid>
      <w:tr w:rsidR="00E53E9B" w:rsidTr="00E53E9B">
        <w:tc>
          <w:tcPr>
            <w:tcW w:w="5567" w:type="dxa"/>
          </w:tcPr>
          <w:p w:rsidR="00E53E9B" w:rsidRDefault="00E53E9B" w:rsidP="00530156">
            <w:pPr>
              <w:ind w:right="-709"/>
              <w:jc w:val="center"/>
              <w:rPr>
                <w:rFonts w:ascii="Calibri" w:hAnsi="Calibri"/>
                <w:b/>
                <w:noProof/>
                <w:color w:val="699E00"/>
                <w:sz w:val="16"/>
                <w:szCs w:val="16"/>
              </w:rPr>
            </w:pPr>
          </w:p>
          <w:p w:rsidR="00E53E9B" w:rsidRDefault="00E53E9B" w:rsidP="00A02D66">
            <w:pPr>
              <w:ind w:right="-709"/>
              <w:rPr>
                <w:rFonts w:ascii="Calibri" w:hAnsi="Calibri"/>
                <w:b/>
                <w:color w:val="699E00"/>
                <w:sz w:val="16"/>
                <w:szCs w:val="1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76B8B" w:rsidRPr="00D90D9F" w:rsidRDefault="00D90D9F" w:rsidP="00D90D9F">
      <w:pPr>
        <w:tabs>
          <w:tab w:val="left" w:pos="72"/>
        </w:tabs>
        <w:spacing w:after="0" w:line="240" w:lineRule="auto"/>
        <w:ind w:left="-425" w:right="-709"/>
        <w:rPr>
          <w:rFonts w:ascii="Calibri" w:hAnsi="Calibri"/>
          <w:b/>
          <w:color w:val="FF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libri" w:hAnsi="Calibri"/>
          <w:b/>
          <w:color w:val="699E0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D90D9F">
        <w:rPr>
          <w:rFonts w:ascii="Calibri" w:hAnsi="Calibri"/>
          <w:b/>
          <w:color w:val="FF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!PAS OP </w:t>
      </w:r>
      <w:r w:rsidR="00BE1A60">
        <w:rPr>
          <w:rFonts w:ascii="Calibri" w:hAnsi="Calibri"/>
          <w:b/>
          <w:color w:val="FF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ANDERE</w:t>
      </w:r>
      <w:r w:rsidRPr="00D90D9F">
        <w:rPr>
          <w:rFonts w:ascii="Calibri" w:hAnsi="Calibri"/>
          <w:b/>
          <w:color w:val="FF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LOCATIE!</w:t>
      </w:r>
    </w:p>
    <w:p w:rsidR="00530156" w:rsidRPr="00826018" w:rsidRDefault="00530156" w:rsidP="00530156">
      <w:pPr>
        <w:tabs>
          <w:tab w:val="left" w:pos="2127"/>
        </w:tabs>
        <w:spacing w:after="0" w:line="240" w:lineRule="auto"/>
        <w:rPr>
          <w:sz w:val="32"/>
          <w:szCs w:val="32"/>
        </w:rPr>
      </w:pPr>
      <w:r w:rsidRPr="00826018">
        <w:rPr>
          <w:b/>
          <w:sz w:val="32"/>
          <w:szCs w:val="32"/>
        </w:rPr>
        <w:t>Locatie:</w:t>
      </w:r>
      <w:r w:rsidRPr="00826018">
        <w:rPr>
          <w:sz w:val="32"/>
          <w:szCs w:val="32"/>
        </w:rPr>
        <w:t xml:space="preserve"> </w:t>
      </w:r>
      <w:r w:rsidRPr="00826018">
        <w:rPr>
          <w:sz w:val="32"/>
          <w:szCs w:val="32"/>
        </w:rPr>
        <w:tab/>
      </w:r>
      <w:r w:rsidR="004D4A66">
        <w:rPr>
          <w:sz w:val="32"/>
          <w:szCs w:val="32"/>
        </w:rPr>
        <w:tab/>
      </w:r>
      <w:proofErr w:type="spellStart"/>
      <w:r w:rsidR="00D90D9F" w:rsidRPr="00BE1A60">
        <w:rPr>
          <w:b/>
          <w:color w:val="FF0000"/>
          <w:sz w:val="32"/>
          <w:szCs w:val="32"/>
        </w:rPr>
        <w:t>Tongersesteenweg</w:t>
      </w:r>
      <w:proofErr w:type="spellEnd"/>
      <w:r w:rsidR="00BE1A60" w:rsidRPr="00BE1A60">
        <w:rPr>
          <w:b/>
          <w:color w:val="FF0000"/>
          <w:sz w:val="32"/>
          <w:szCs w:val="32"/>
        </w:rPr>
        <w:t xml:space="preserve"> 401</w:t>
      </w:r>
      <w:r w:rsidR="00D90D9F" w:rsidRPr="00BE1A60">
        <w:rPr>
          <w:b/>
          <w:color w:val="FF0000"/>
          <w:sz w:val="32"/>
          <w:szCs w:val="32"/>
        </w:rPr>
        <w:t xml:space="preserve"> </w:t>
      </w:r>
      <w:r w:rsidRPr="00BE1A60">
        <w:rPr>
          <w:b/>
          <w:color w:val="FF0000"/>
          <w:sz w:val="32"/>
          <w:szCs w:val="32"/>
        </w:rPr>
        <w:t>, 3800 Sint-Truiden</w:t>
      </w:r>
    </w:p>
    <w:p w:rsidR="00530156" w:rsidRPr="00826018" w:rsidRDefault="00530156" w:rsidP="00530156">
      <w:pPr>
        <w:tabs>
          <w:tab w:val="left" w:pos="2127"/>
        </w:tabs>
        <w:spacing w:after="0" w:line="240" w:lineRule="auto"/>
        <w:rPr>
          <w:sz w:val="32"/>
          <w:szCs w:val="32"/>
        </w:rPr>
      </w:pPr>
      <w:r w:rsidRPr="00826018">
        <w:rPr>
          <w:b/>
          <w:sz w:val="32"/>
          <w:szCs w:val="32"/>
        </w:rPr>
        <w:t>Prijs deelname:</w:t>
      </w:r>
      <w:r w:rsidRPr="00826018">
        <w:rPr>
          <w:sz w:val="32"/>
          <w:szCs w:val="32"/>
        </w:rPr>
        <w:tab/>
      </w:r>
      <w:r w:rsidR="004D4A66">
        <w:rPr>
          <w:sz w:val="32"/>
          <w:szCs w:val="32"/>
        </w:rPr>
        <w:tab/>
      </w:r>
      <w:r w:rsidRPr="00826018">
        <w:rPr>
          <w:sz w:val="32"/>
          <w:szCs w:val="32"/>
        </w:rPr>
        <w:t>leden: gratis</w:t>
      </w:r>
    </w:p>
    <w:p w:rsidR="00D734B0" w:rsidRDefault="00530156" w:rsidP="00530156">
      <w:pPr>
        <w:tabs>
          <w:tab w:val="left" w:pos="2127"/>
        </w:tabs>
        <w:spacing w:after="0" w:line="240" w:lineRule="auto"/>
        <w:rPr>
          <w:sz w:val="32"/>
          <w:szCs w:val="32"/>
        </w:rPr>
      </w:pPr>
      <w:r w:rsidRPr="00826018">
        <w:rPr>
          <w:sz w:val="32"/>
          <w:szCs w:val="32"/>
        </w:rPr>
        <w:tab/>
      </w:r>
      <w:r w:rsidR="004D4A66">
        <w:rPr>
          <w:sz w:val="32"/>
          <w:szCs w:val="32"/>
        </w:rPr>
        <w:tab/>
      </w:r>
      <w:r w:rsidRPr="00826018">
        <w:rPr>
          <w:sz w:val="32"/>
          <w:szCs w:val="32"/>
        </w:rPr>
        <w:t>niet leden: 20 euro</w:t>
      </w:r>
      <w:bookmarkStart w:id="0" w:name="_GoBack"/>
      <w:bookmarkEnd w:id="0"/>
    </w:p>
    <w:p w:rsidR="00E53E9B" w:rsidRDefault="004D4A66" w:rsidP="00530156">
      <w:pPr>
        <w:tabs>
          <w:tab w:val="left" w:pos="2127"/>
        </w:tabs>
        <w:spacing w:after="0" w:line="240" w:lineRule="auto"/>
        <w:rPr>
          <w:sz w:val="32"/>
          <w:szCs w:val="32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57216" behindDoc="1" locked="0" layoutInCell="1" allowOverlap="1" wp14:anchorId="3BB7B3B1" wp14:editId="11756BCA">
            <wp:simplePos x="0" y="0"/>
            <wp:positionH relativeFrom="column">
              <wp:posOffset>71120</wp:posOffset>
            </wp:positionH>
            <wp:positionV relativeFrom="paragraph">
              <wp:posOffset>177165</wp:posOffset>
            </wp:positionV>
            <wp:extent cx="2009775" cy="2667000"/>
            <wp:effectExtent l="171450" t="171450" r="390525" b="361950"/>
            <wp:wrapTight wrapText="bothSides">
              <wp:wrapPolygon edited="0">
                <wp:start x="2252" y="-1389"/>
                <wp:lineTo x="-1843" y="-1080"/>
                <wp:lineTo x="-1843" y="22217"/>
                <wp:lineTo x="-409" y="23606"/>
                <wp:lineTo x="1228" y="24377"/>
                <wp:lineTo x="22521" y="24377"/>
                <wp:lineTo x="24159" y="23606"/>
                <wp:lineTo x="25388" y="21291"/>
                <wp:lineTo x="25592" y="617"/>
                <wp:lineTo x="22726" y="-1080"/>
                <wp:lineTo x="21498" y="-1389"/>
                <wp:lineTo x="2252" y="-1389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2" b="2004"/>
                    <a:stretch/>
                  </pic:blipFill>
                  <pic:spPr bwMode="auto">
                    <a:xfrm>
                      <a:off x="0" y="0"/>
                      <a:ext cx="2009775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E9B" w:rsidRDefault="004D4A66" w:rsidP="00E53E9B">
      <w:pPr>
        <w:jc w:val="center"/>
        <w:rPr>
          <w:sz w:val="44"/>
          <w:szCs w:val="44"/>
        </w:rPr>
      </w:pPr>
      <w:r>
        <w:rPr>
          <w:noProof/>
          <w:sz w:val="48"/>
          <w:szCs w:val="48"/>
        </w:rPr>
        <w:drawing>
          <wp:inline distT="0" distB="0" distL="0" distR="0" wp14:anchorId="68C0CB14" wp14:editId="473BA358">
            <wp:extent cx="3302135" cy="2210463"/>
            <wp:effectExtent l="190500" t="190500" r="184150" b="18986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8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265" cy="2212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3E9B" w:rsidRDefault="00E53E9B" w:rsidP="00530156">
      <w:pPr>
        <w:tabs>
          <w:tab w:val="left" w:pos="2127"/>
        </w:tabs>
        <w:spacing w:after="0" w:line="240" w:lineRule="auto"/>
        <w:rPr>
          <w:sz w:val="32"/>
          <w:szCs w:val="32"/>
        </w:rPr>
      </w:pPr>
    </w:p>
    <w:p w:rsidR="00BE1A60" w:rsidRPr="00BE1A60" w:rsidRDefault="00D90D9F" w:rsidP="004D4A66">
      <w:pPr>
        <w:tabs>
          <w:tab w:val="left" w:pos="2127"/>
        </w:tabs>
        <w:spacing w:after="0" w:line="240" w:lineRule="auto"/>
        <w:jc w:val="both"/>
        <w:rPr>
          <w:sz w:val="30"/>
          <w:szCs w:val="30"/>
        </w:rPr>
      </w:pPr>
      <w:r w:rsidRPr="00BE1A60">
        <w:rPr>
          <w:sz w:val="30"/>
          <w:szCs w:val="30"/>
        </w:rPr>
        <w:t xml:space="preserve">Geert Latet, </w:t>
      </w:r>
      <w:proofErr w:type="spellStart"/>
      <w:r w:rsidRPr="00BE1A60">
        <w:rPr>
          <w:sz w:val="30"/>
          <w:szCs w:val="30"/>
        </w:rPr>
        <w:t>teelttechnisch</w:t>
      </w:r>
      <w:proofErr w:type="spellEnd"/>
      <w:r w:rsidRPr="00BE1A60">
        <w:rPr>
          <w:sz w:val="30"/>
          <w:szCs w:val="30"/>
        </w:rPr>
        <w:t xml:space="preserve"> adviseur pcfruit (ST@F), zal op zijn eigen bedrijf verschillende variëteiten </w:t>
      </w:r>
      <w:r w:rsidRPr="00BE1A60">
        <w:rPr>
          <w:b/>
          <w:sz w:val="30"/>
          <w:szCs w:val="30"/>
        </w:rPr>
        <w:t>rode bes</w:t>
      </w:r>
      <w:r w:rsidRPr="00BE1A60">
        <w:rPr>
          <w:sz w:val="30"/>
          <w:szCs w:val="30"/>
        </w:rPr>
        <w:t xml:space="preserve"> en </w:t>
      </w:r>
      <w:r w:rsidRPr="00BE1A60">
        <w:rPr>
          <w:b/>
          <w:sz w:val="30"/>
          <w:szCs w:val="30"/>
        </w:rPr>
        <w:t>stekelbes</w:t>
      </w:r>
      <w:r w:rsidRPr="00BE1A60">
        <w:rPr>
          <w:sz w:val="30"/>
          <w:szCs w:val="30"/>
        </w:rPr>
        <w:t xml:space="preserve"> in de </w:t>
      </w:r>
      <w:r w:rsidRPr="00BE1A60">
        <w:rPr>
          <w:b/>
          <w:sz w:val="30"/>
          <w:szCs w:val="30"/>
        </w:rPr>
        <w:t>volle grond</w:t>
      </w:r>
      <w:r w:rsidRPr="00BE1A60">
        <w:rPr>
          <w:sz w:val="30"/>
          <w:szCs w:val="30"/>
        </w:rPr>
        <w:t xml:space="preserve"> </w:t>
      </w:r>
      <w:proofErr w:type="spellStart"/>
      <w:r w:rsidRPr="00BE1A60">
        <w:rPr>
          <w:b/>
          <w:sz w:val="30"/>
          <w:szCs w:val="30"/>
        </w:rPr>
        <w:t>voorsnoeien</w:t>
      </w:r>
      <w:proofErr w:type="spellEnd"/>
      <w:r w:rsidRPr="00BE1A60">
        <w:rPr>
          <w:sz w:val="30"/>
          <w:szCs w:val="30"/>
        </w:rPr>
        <w:t>. De verschillende percelen liggen op een korte afstand van elkaar. Verplaatsing tussen de percelen zal met de auto gebeuren (carpoolen).</w:t>
      </w:r>
    </w:p>
    <w:p w:rsidR="00BE1A60" w:rsidRPr="00BE1A60" w:rsidRDefault="00BE1A60" w:rsidP="00BE1A60">
      <w:pPr>
        <w:tabs>
          <w:tab w:val="left" w:pos="2127"/>
        </w:tabs>
        <w:spacing w:after="0" w:line="240" w:lineRule="auto"/>
        <w:jc w:val="both"/>
        <w:rPr>
          <w:sz w:val="30"/>
          <w:szCs w:val="30"/>
        </w:rPr>
      </w:pPr>
      <w:r w:rsidRPr="00BE1A60">
        <w:rPr>
          <w:b/>
          <w:sz w:val="30"/>
          <w:szCs w:val="30"/>
        </w:rPr>
        <w:t xml:space="preserve">Onkruidbeheersing </w:t>
      </w:r>
      <w:r w:rsidRPr="00BE1A60">
        <w:rPr>
          <w:sz w:val="30"/>
          <w:szCs w:val="30"/>
        </w:rPr>
        <w:t xml:space="preserve">in 2020 – Wat zijn de mogelijkheden? (Wim Verjans, pomologie pcfruit vzw) </w:t>
      </w:r>
    </w:p>
    <w:p w:rsidR="00BE1A60" w:rsidRPr="00BE1A60" w:rsidRDefault="00BE1A60" w:rsidP="00BE1A60">
      <w:pPr>
        <w:tabs>
          <w:tab w:val="left" w:pos="2127"/>
        </w:tabs>
        <w:spacing w:after="0" w:line="240" w:lineRule="auto"/>
        <w:jc w:val="both"/>
        <w:rPr>
          <w:sz w:val="30"/>
          <w:szCs w:val="30"/>
        </w:rPr>
      </w:pPr>
      <w:r w:rsidRPr="00BE1A60">
        <w:rPr>
          <w:sz w:val="30"/>
          <w:szCs w:val="30"/>
        </w:rPr>
        <w:t xml:space="preserve">Daarnaast wordt er zeker ook ruimte gemaakt voor vragen. </w:t>
      </w:r>
    </w:p>
    <w:p w:rsidR="00E53E9B" w:rsidRDefault="00E53E9B" w:rsidP="00530156">
      <w:pPr>
        <w:tabs>
          <w:tab w:val="left" w:pos="2127"/>
        </w:tabs>
        <w:spacing w:after="0" w:line="240" w:lineRule="auto"/>
        <w:rPr>
          <w:sz w:val="32"/>
          <w:szCs w:val="32"/>
        </w:rPr>
      </w:pPr>
    </w:p>
    <w:p w:rsidR="00335D53" w:rsidRPr="00335D53" w:rsidRDefault="0021181A" w:rsidP="004D4A66">
      <w:pPr>
        <w:tabs>
          <w:tab w:val="left" w:pos="2127"/>
        </w:tabs>
        <w:spacing w:after="0" w:line="240" w:lineRule="auto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-52705</wp:posOffset>
                </wp:positionH>
                <wp:positionV relativeFrom="paragraph">
                  <wp:posOffset>38100</wp:posOffset>
                </wp:positionV>
                <wp:extent cx="6219825" cy="476250"/>
                <wp:effectExtent l="0" t="0" r="9525" b="0"/>
                <wp:wrapNone/>
                <wp:docPr id="9" name="Groe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476250"/>
                          <a:chOff x="0" y="0"/>
                          <a:chExt cx="6219825" cy="476250"/>
                        </a:xfrm>
                      </wpg:grpSpPr>
                      <pic:pic xmlns:pic="http://schemas.openxmlformats.org/drawingml/2006/picture">
                        <pic:nvPicPr>
                          <pic:cNvPr id="3" name="Afbeelding 3" descr="F:\_pcfruit\logos\LV_Endorserlogo_Departement_Landbouw_en_Visserij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4550" y="38100"/>
                            <a:ext cx="10858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Afbeelding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83"/>
                          <a:stretch/>
                        </pic:blipFill>
                        <pic:spPr bwMode="auto">
                          <a:xfrm>
                            <a:off x="3257550" y="0"/>
                            <a:ext cx="2009775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Afbeelding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677"/>
                          <a:stretch/>
                        </pic:blipFill>
                        <pic:spPr bwMode="auto">
                          <a:xfrm>
                            <a:off x="0" y="0"/>
                            <a:ext cx="2000250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Afbeelding 8" descr="F:\_pcfruit\logos\provincie limburg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7325" y="38100"/>
                            <a:ext cx="9525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ep 9" o:spid="_x0000_s1026" style="position:absolute;margin-left:-4.15pt;margin-top:3pt;width:489.75pt;height:37.5pt;z-index:251663360" coordsize="62198,47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EsAAAAAQACASwAAAAB&#10;AAI4QklNBCYAAAAAAA4AAAAAAAAAAAAAP4AAADhCSU0EDQAAAAAABAAAAHg4QklNBBkAAAAAAAQA&#10;AAAeOEJJTQPzAAAAAAAJAAAAAAAAAAA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B3AAAAAAUmdodGxvbmcAABNh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jhCSU0EDAAAAAAP+gAAAAEAAACgAAAAPQAAAeAAAHJgAAAP3gAYAAH/2P/t&#10;AAxBZG9iZV9DTQAC/+4ADkFkb2JlAGSAAAAAAf/bAIQADAgICAkIDAkJDBELCgsRFQ8MDA8VGBMT&#10;FRMTGBEMDAwMDAwRDAwMDAwMDAwMDAwMDAwMDAwMDAwMDAwMDAwMDAENCwsNDg0QDg4QFA4ODhQU&#10;Dg4ODhQRDAwMDAwREQwMDAwMDBEMDAwMDAwMDAwMDAwMDAwMDAwMDAwMDAwMDAwM/8AAEQgAPQ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nPy3/pkpG/6NV&#10;X/+lXXH/qWR/+apqjvKpbpvtqHKn6KN0seSeebrgl37B3Y+CyNuIh83Zg43R2IKU0tiCm9PYhKPS&#10;04en0syLp9HKjKjRyoyo0cqMqNHKjKjRyoyo0cqMqNHKjKjRyoyo0cqMqNHKjKjRyoyo0cqMqNHK&#10;jKjR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AUGBwgJCgsMDA0ODxAR&#10;EhMUFBUWFxgZGhscHR4eHyAhIiMkJSYnKCkqKissLS4vMDEyMzQ1Njc4OTo7Ozw9Pj9AQUJDREVG&#10;R0hJSktMTU5PUFFSU1RVVldYWVpbXF1eX2BhYmNkZWZnaGlqa2xtbm9wcXJzdHV2d3h5ent8fX5/&#10;gIGCg4SFhoeIiYqLjI2Oj5CRkpOUlZaXmJqbnJ2en6ChoqOkpaanqKmqq6ytrq+xsrO0tba3uLm6&#10;u7y9vr/AwcLDxcbHyMnKy8zNzs/Q0dLT1NXX2Nna29zd3t/g4eLj5OXm6Onq6+zt7u/w8fLz9PX2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/+L/4klDQ19QUk9GSUxFAAYK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4cC/+KJhT/hDAg/4c6Kv+MQzT/&#10;kE1B/45ZUP+KZF//hW9u/356fPx3hIf4co6P9nCZk/Vvo5b0bquX9G60mPNuvJnybsWa62vHm+No&#10;yZvZZcyc0WHMndFhzJ3RYcyd0WHMndFhzJ3RYcyd0WHMndFhzJ3RYcyd0WHMndFhzJ3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AS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/////////////////////////////////////////9t7y////////////////////&#10;//////////////////////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X3////////////////////////&#10;///////////////6tJSw9v/////////////////////////////////////ml2+S4f//////////&#10;///////////////////////////5s5Sv9f//////////////////////////////////////+eT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wabK////////////////&#10;//////////////////////+4elB/0f///////////////////////////////////+KWTQNYuv//&#10;/////////////////////////////////9GNaUpxx///////////////////////////////////&#10;//HRvJiy7f///////////////////////////////////////+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z7+7u7/X8//////////////////////////////////Ovm5qbnqWuurzE1Ob/&#10;//////////////////////////eXVExPVFtlboCXwOf///////////////////////////+uVAAb&#10;NlJwjKvL9v/////////////////////////////Kaz9jf5283vz/////////////////////////&#10;///////nmYOsyOf/////////////////////////////////////28z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OBAEAAhEDEQQAAD8A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VB/z0/kr8u/h7/LY7t+S3wtqtnUXaXU1&#10;Zs/N7jq93bPXe8lB1jlNwRbY3dmtr4WqnjohkcY1dSZRp8jBVUyUVNWa6Z3aN4/e/de6+WY/85H+&#10;YdvH5UdG/KfvP5R9x90bi6O7i2L27gtm7i3lWYvrg1uz9yQZyrxGM6126KTbuOgyMMUtDVrQ4qIP&#10;DKyMCvHv3v3Xuvs79Y9i7T7g626+7a2Fk481sXtDZG1OxNmZiLT48ttTeuBp9ybdyUekkWno6mGU&#10;WJ/V9ffvfuvdLj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0GfdHU2z++un+1Oj+wqL+JbE7i663p&#10;1fvKgATXVbY35typ2vnIYjIGUOaaqk8bEHS1j+PfvfuvdfC1+Q3SW8PjX3z3N8e+wIPt97dJdn75&#10;6s3OBE8MM+Y2NuSp25WVtGrk6qeoan+4ppAxV4nR1ZlYE+9+6919ST/hJr8xf9ma/lUbS6rz+VNd&#10;v/4eb2z3RWVjqZhJkJ9gVJG9+pso8YJC0sONyEu3qPgEjEPccam97917rZy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8tP/AIWEfDn/AECfzJ9v/JHAYr7PZPzL6xxu7Kyphg8FGe3OqIKX&#10;r7sKip40GjU+LG18pUOCGkqK6Z3Gol397917rJ/wj0+Yv+gb+ZLuP42Z/KfZ7K+ZfWGR2vRU0sph&#10;pG7d6lgq+wev6ueRzoBfE/3pxsCEBpKitgRG1EI/vfuvdfUo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0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axP/Cs34c/7Mx/Kq3T2xgcV99v/AOHe98F3ji5KeHyZGfr6tP8AcjtjFxuQQtLF&#10;j6+DcFX9DpxCWPGlve/de6+XD8du794fGnvzpj5DbAnMG9Oke0Njdp7a/eeCKoy2xtyU+4qWgrHj&#10;BvT1Jp/t6mMqVeJ3RlZWKn3v3XuvuldM9r7P746h6s7u6+rhk9idwdd7M7O2bkAUJq9sb727Tbnw&#10;c8njLKHamqo9agmzXH49+9+690JX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8A/9P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SF7Q642n3F1p2H&#10;1Hv3GpmdjdpbG3Z11vPESadGU2pvbA1G2tw459YYWmpKmaO5U/X6H3737r3Xwu/lL0Bu34qfJLvb&#10;4176R/719Gdr766vy9S0DU8eUk2duKfDU2do42vemyEEUVdSOCVeGWN1JVgT737r3X04/wDhIv8A&#10;Mb/ZjP5XdN0dn8p97vz4a9iZvqqeGom82Ql6w3hLL2B1blKg3OmCP7rL4GjWw0xYkCxtc+9+691t&#10;N+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/9T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fL8/4WQfDr/Qp/MK6/+VO38WKXaHzD6tpZ&#10;87VwxFIJO4ek4aPY+7FIjGhPNt6badRc2aWZqlyCQzH3v3Xugx/4SH/Mb/Zd/wCZ8ehs/lfstifM&#10;zrjM9aPBPP8Ab4+PtPYkU3YXWGTqWJs0zxU+cwVGhF2myqKOTz737r3X1Uf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V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Wtn/wqs+HX+zTfymuzN9YLFmv7A+Iu5cJ8jtvPTxA1km0MHFLtnty&#10;heosStJDt3I1mcqE+jPjICf0gj3v3XuvlRdJdubw6A7k6o7069rf4dvvpvsfZXaGzq0lwlPuXYe4&#10;6bc+FeYRkFo/uKWMSpezISp4J9+9+69190v4/d07P+SHRXTnyB6+qDU7I7s6x2N2ntV3kjknjwe+&#10;9t025cfS1hj4WogjqRDURkApKrowDKQPe/de6F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W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SV31s&#10;rbPZWyN49c71xVPndm7/ANq7h2Vu3B1Y1UuZ2zurETYLPYqpX8x1FLPLC4/ox9+9+6918MT5jfG/&#10;c3w/+VfyF+L+7/uJc30X25vfrhshUQ+Bs7itu5yal27uiGIAWgy2O+1ydMbC8U6Gwvb3737r3X0o&#10;P+EffzF/0+/y0818cs/lBWb3+GfZuU2bT00sxnrf9Enac9V2H11X1UjnVpXJNufE0yG4jp8fCinS&#10;Aq+9+691ti+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//X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fMm/4WafDr/RL86Oovl/t7Ffb&#10;7Y+WXV64Hd9ZDCSknb/RcVJtivqq2WMaYzV7XrNsRUyP6pGoqp1LBWCe9+690V7/AISWfMb/AGWn&#10;+altzqLPZU0OwPmLsXPdJ5GKon8WNg7ExSnffVGWlS4L1UtbQVe3qMWPqzDC3Opfe/de6+r1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Wu5/wqJ+HP8As2n8pHunOYTFfxHsD4rZLE/J/aDQ&#10;waqr+D7Cp6jGdrUzToDIKddo5DNZB4hdZJqOnLC6K6e9+6918mfqvsrdvTPZ/XPcGwMi2H331Vvv&#10;aPZGy8soYtjN2bH3BT7m27kAEKk+GrpYZLBhe1rj3737r3X3RvjB35tH5T/HLoz5I7EdTtLvLqnY&#10;vaOEgEyzy46m3nt2nzkmFrXUC1TQSzSUVUjKGSaJ0YBlIHvfuvdDr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/9H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0xbo2zgd67Z3Fs3dWLpc5tfduCy+2dyYWuTyUOYwOex8mKzGLrIwRqiqKeWSKRb8qxH&#10;v3v3Xuvhp/Ov4v574W/Mb5J/FbcQqnq+j+3t47IxlfWJ4587tKjybVWxd0lLLZMthZsfk4/SPROv&#10;A+nv3v3Xuvot/wDCOP5i/wCm3+Xfvr4tbgyv3e8Ph12jWUWFpJp/LUr0/wB0T1m+9oSsZT5G8Wfj&#10;3XSKBdIoI6ZFIGlR737r3W3d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fNQ/4WifDr/R&#10;t8weh/mht3FGHb3yY62m6937WU8IaM9rdJCChoMjkp1A0yZDbFfiKOlRrllxMxBspC+9+690Qr/h&#10;KZ8xv9lc/mxdddf53Kmh6/8Al5tfN/HfPxzzBaGPeeTePdXUmQ8JIDVUuex1PgqZvqq5SawOo+/e&#10;/de6+tJ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P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VA3/CmP4c/7OD/KP+QSYfFfxLsH&#10;43rj/lHsHxweaqR+qaapbsSngEY8jmbZ9ZuFY4Y7+ScQeliq+/e/de6+RbsHfG5+sd9bK7K2TlJ8&#10;HvPr3du3N8bRzVMbVGH3PtPMQ5/AZSnP+rp6unilT/FR797917r7nvw/+Ru1/l78Wfj78ntneBMD&#10;3p1JsfsmGhp5vOMHkNyYKGtz22Z5Ln9/FV5qcbUgk6ZYHW5tf3737r3Rj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025nD4rcWHyu387j6TLYTO42uw+YxVfClRQ5PFZOlaiyGPrKeQFZIpoXeORGFm&#10;UkHg+/e/de6+HP8AzEvillfg984vlB8UsnFVpB0x29ujbm16iuLmryvXddUDcPWG4Kgyc68ltytx&#10;debk/wCe+p+p97917r6Cf/CM75jf6Xfgh2x8RNw5X7ndPxK7Rky+06Oab1x9P95y1m68XT0kUh1S&#10;fa7npN0POyErGtVSoQupdfvfuvdbi/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//V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zef8A&#10;hal8Of7jfJf43/N3beKMWD742DX9N9kVdLBaCPsjqOUZHamVytQRzU5bb2SWhp1uR4sI3C2u3vfu&#10;vdVcf8Jb/mL/ALKd/Nt6b27m8r/D+v8A5WYrL/GLdqzTWpf45viop8t1PUpTuQhqX3ZjsPjI5SQ0&#10;cNbUBSQ7I/vfuvdfXN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W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VF/wDwo7+HI+Zn8pP5&#10;L7dxOKGT7A6NxNN8netVSE1FVHnemaeoy+7Kagp0BeWpr9pzbjxlNFH6mmqYwAx9Le9+6918fbam&#10;6dwbH3Ttreu08rV4LdWz8/h907ZzdA/irsNuDb+Rjy2GytHJzplp6mGOaNrcMoPv3v3XuvuX/Bv5&#10;O7f+Z/w++N/yo239pHQ949Q7N33X4+ik8sGA3TkcUkO9tqmS7XkxGZjr8XN6j+5Ttyfr797917o1&#10;X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/9f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Ra2io8lRVeOyNLT12PyFLUUVdQ1kMdTSVlHVRGCqpaq&#10;nmBSSORGZHRgQykggg+/e/de6+IB/M7+I9Z8E/n78qvitLS1NNhuqu29wU2w2qy71Fb1XubRvPqf&#10;JTyPfVJUbbyOLmmIZgJGddRsT797917rfI/4Re/MX/SZ8Ne8/hluLK+fcXxh7Li33sSjqJQrL1P3&#10;gajKVOOxkDG7pQbooM5V1brwjZWnVgCwLe9+691ug+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fOi/4WufDn+6/dfxd+dG28V48V2ttHKfH3s+spYPHTx7367ll3b11kslMB+5V5XC1+Uo0J&#10;NxBhUW1lF/e/de6pm/4TKfMb/ZQf5uHQKZnK/wAN6++Sq5L4t778sxjpmbtKppm63qJA58amPeNF&#10;t5Xne3jp3qLMAzX97917r6+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/AP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Usf8KD/hz/&#10;ALOv/Kd+U3X2KxX8U7A6y2svyI6sSOHz1y7z6VSXddbj8TAAddXlsCubwMCj6tXcH3737r3XxwsH&#10;m8vtrNYfce38jV4fPbfymPzeEy1BM1PXYvL4qrSvxuRoqhPUksE0aSxuOVZQR9Pfvfuvdfcc/l6/&#10;KvEfN/4R/GH5WYmSkMndPUW1dz7kpaEoaXEb/pqU4LsvbsJj4tjNw0mTx/Fv8z9B9B737r3RyP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S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Y5oYqiKWCeKOeCeN4ZoZkWSKaKRSkkUsbghlYEhlIsRwff&#10;vfuvdfEe/mzfD+b4IfzFvlh8YoMfJjtrbE7VzGU6zjeNlSTqTfkce/erfHMfTK0WCyVDTVDxnSJ4&#10;pUsrIyr737r3W73/AMIsPmL/AH8+MHyL+Eu5Mr5c70D2BRdvdc0lTMfM/WncEb0m5sXi4b2+3xe4&#10;sdNW1DWFpc0nLX9PvfuvdbtX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/9P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zzP+Fsfw5/g&#10;+/fih88duYoJRbzwuX+M3adfBD4oU3FtdqrsHqarqmQWkqa7H1G5qZ5HswhxtOl2VQE97917qhL/&#10;AITefMb/AGTT+bb8bM7l8r/C+vu+MlV/GDshpJ/tqR8P3HUU+M2fU187nxx09Fu2n25kKmWUaUhg&#10;kJKD1r737r3X2IP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1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VBfz4fh0fnD/Kt+WHUOKx&#10;Ryu/9tbEm7r6oihhE2RbsXplv794zE4dSCBU5mjpa/byk8aa9xdb6h737r3Xxj8fX12Kr6LKYysq&#10;cfksbV01fj6+inkpqyhrqOZaikrKSphIeOWKRVeN1IKsAQQR797917r7gn8sz5bUPzq+A/xW+VVP&#10;U01Rlu2eo9vV++EoxGtNQ9o7dD7P7XxVOkVgsdJuTH5SniGlSURTpW9h737r3R6f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X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RAYFWAIIIIIuCDwQQffvfuvdfFB/nKfDo/BH+Zd8tPjrj8WcVsnCdnZ&#10;HenVMEcBiok6l7Qhj7D69oaCQeiVcdjslFiZpI7D7ikmSysjIvvfuvdbln/CKX5jf3r6M+T/AMGd&#10;yZXyZfqLeOL796xo6qfXUS7E7Jhj2v2BjMbDf0UmJzePx9bJxzPm2Nzey+9+691vJ+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/W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z9f+Fs3w68Nf8AEr567cxVo62HMfFvtXIQxaVFTSmt7M6b&#10;nm8QszyRtu+CaaSx0xUsQYgKq+9+691rgf8ACef5i/7JV/Nl+Le+8rlDi+v+1tyv8ce0XeYU9E+0&#10;O65ItsYuuytQxASkxW4v4FnKhmuAlCSf6j3v3Xuvsk+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/1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VZ/Oy+HX+z1fywvlp0LjMUctvtut63srqeCGATZCTtPqWZOwtnYvFtYmOXLTY9sFI4F/D&#10;Wyr9GPv3v3XuvivwTzU00NTTTS09RTyxzwTwSPFNBNE4kimhljIZWVgGVlIIIuPfvfuvdfbn/lRf&#10;L+D53/y7vih8oJa+Gv3N2D1RhqHsl4io8Xbex5JNh9qxmAeqJGz+NyE1Oji5geJxdWVj737r3Vhn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/9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8Wn+eH8Ov9kY/mi/LTo/GYr+FbCrOxKvtbqe&#10;GGHw45OsO34l7B2xisTcDXBh/vp8AWt/naCUXNrn3v3Xuttr/hE78xv431z8rfgfuPK66/YuexPy&#10;V6soKify1D7Y3clNsHtajo43N4qXH5Kl25VCNLqZspO5CsxL+9+691ve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//R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aD/APwtm+HP3mA+Jfz025i9U+Frcx8Xe1chDCHkONygrOyunaicxC6Q&#10;09RHu2nlmkupkqqWMFWKh/e/de61bf5CnzG/2SD+ar8Ue2Mplf4XsDd294uju15JZvDjv9H3c4Gx&#10;6zKZh7g/a4bIVON3C9jfVQLw36T737r3X2c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Wn/OE+Hi/O/+Wz8s/jdRYxcpvLc3V2T3T1ZAsIkqj231rNH2F1tS0co9cRrctjabGzyR+o09TMhD&#10;K7I3vfuvdfE2IkhksdcUsT2IOpJI5Eb/AGBDAj/XB9+9+6919sP+Tr8xF+d38tb4mfI6uya5Tee4&#10;esMbtHtSdphJVHtrrOaTr3sarrIiS8Rr8pjZ8pBHJ6jT1MLgsrq7e9+691Zl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/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8ZL+fj8Ov8AZIv5q/yt6rxWK/hWwN571k716pihh8GPGwO6NW9q&#10;fF4iOwIpcNkp8nt+O/5oGF2/Ufe/de62h/8AhEz8xfusP8tPgVuPKFpcVVYf5R9VY+abW5oMgKPr&#10;TuKngEpukUM6bRnihjupeoqpCqsWZ/e/de635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1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aJP/C2H4c/x7rL4qfO7bmK8mQ2BuHLfG3tKup4PLUPtXeSVG++rK2skUXjpcdk6TcFKXa6mbKw&#10;p6WYave/de61Gf5IfzF/2Rf+aF8S+9MnlRithzdi0nV3bE88xix0fV3bsTde7ryuVAI1w4da+LPK&#10;t/8APUMR5tY+9+6919pz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V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Xx/NX+INP8AO/8A&#10;l5fK/wCLqUMNduTsTqjN1XXCzBAIO2dlPHvrqmfzNzGh3BjcdHUOhBMDypyGIPvfuvdfEUqKeopK&#10;ielqoJqaqpppaeppqiJ4ainqIXMc0E8MgDI6MCrKwBBBBF/fvfuvdfaZ/kjfMb/Z6f5X/wAS+9sn&#10;lTld+J1zR9YdsTzT+fIv2l1HK3Xu7cplRclJsu9BHnkQn/M10TfRh797917q1n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xvP+FD/AMOv9ks/mzfKLZOK&#10;xX8L6/7b3FF8ker0SIU9G+0+6pZtyZmixlOoCx0mL3IM/hKZF4EdEtrDge9+691saf8ACJn5jfb5&#10;X5a/ArceUtFkqbD/ACj6qx80uhBW0JoutO46eDymzSTQvtGeGGPnRBVSkEBmX3v3XuvoH+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Uh8bf5mu1u9/wCa38+f5d1LV4yWb4r9Y9Gbu2hU&#10;0XhebO5LJ0JfvhKioX1N/BK7cG0sYU50TmpQhShL+9+691bf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Ry/wCFrPw5/vd0L8YvnLtvFeTMdO70yfQ/ZtZS&#10;0+uol2D2bE+5Nh5TKT29FJic7j6yii5/z+cAsb3X3v3XutMj+Tl8xD8Ef5lfxL+RtflDitlYDs/G&#10;7P7VqHmMdGvUvZsMnXnYtbXREhJVx+MyU+Vgjk9P3FLC91ZFdfe/de6+2GrBgGUhlYBlZSCGBFwQ&#10;R9Qffvfuvdd+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RU&#10;vnF8t+uvgn8Te9Plj2jPENq9MbDym5YsU1VHR1O7d0S6cXsjYuLnluorM5mKihxNKSNKyVCs9kVi&#10;Pe/de6+Vv/I0+fG/Nnfz3Ojfkn2puZ63M/LfvXevXndmTd2paTP5X5V5OpxcdRVamIhpafduQw+T&#10;VC2iNaVFJCLce9+6919fX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RG/wCZb8SqD50/Av5T/FSqp6WfJ9udR7ixuypK0xrS4/s/Aom7eqMxUPJYCOj3Jj8V&#10;VSepbojDUt7j3v3Xuvh75HHV+IyFdicrR1WOymLrKrHZLH1sElNWUFfRTtTVlHV00wDxyxSKySIw&#10;BVgQQCPfvfuvdfZp/kMfMb/Z3/5VfxQ7ayuVOV3/ALU2NF0h2vLNMJsi3YXTDDY1flcw6kj7nM0F&#10;Nj9wuBb016Gy30j3v3Xurg/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fMj/wCFZv8AN7ovlV3rQ/y/ehd0JkuhvjJuuqr+4twY&#10;asEmL7K+RFBDLhqrCxTQErUY3ZkUtVjlYEJLlJ68skiUdFOfe/de61A9p7ozmx91ba3ptiulxe5d&#10;obgw26NvZOHibHZzb+Rjy2Jroj/qoaiGORf8R797917r7wfRPauH726Q6b7v27oG3+5OquvO1cEI&#10;n8sYw/Ye0aPd2M8cn9pfBWJZvyOffvfuvdCr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483/Ckn4df7Jv/ADbvkjh8RijjOv8Av2vo/lD1yEh8FLJi+4qi&#10;oyG9aeihQCOOCj3fTbjoaeGP0pBDEAFBCj3v3Xur4P8AhE78xf4L2H8rvgfuPKhKHe+DxPyW6soJ&#10;5TFAm5dqPS9f9r0lKrnTJVV+Oqdt1KxqAwhxk7+pVJT3v3Xuvoc+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am3/AApe/ns4/wCA3VOW+G/xh3dBL80u4tstBuXceCrVeq+NXWW4aQxS&#10;7oqaqmbVTbrzFM7JtymBWajhY5eTxWxy1vvfuvdfLTllkmkkmmkeaaZ3lllldpJJZJG1vJI73LMx&#10;JJJNyffvfuvdcPfvfuvdfZD/AOE5nb8ndP8AJc+Ce4qqrNTkNp9bbg6grY2fXLRR9L9iZjq7CUkv&#10;9P8AcXiqGWMf8c3T6fT3737r3V2v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tJv/hab8Ov7/fFn47/NjbeK8ue+PnYdZ1N2LV00P7z9ZdxpHPt7KZWot/mM&#10;XuTG01FTLcWkzUh5vx737r3Wjz/Ke+X8/wAEP5iXxP8Ak/LXy4/bGwe1sNj+yXjdgsvUu+o5Nhdq&#10;I8I9MrR4HJV89OjggTxxPwyqw97917r7csE8NTDDU000VRT1EUc8E8EiSwzwyoJIpoZYyVZWUhlZ&#10;SQQbj3737r3WX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WuZ/Pt/n&#10;0da/yqer6vqrqet292F85+xsA8mwNhyvDlMP1DhMjGYYO2O1qOJvREnL4TDSlZclMoZgtFHPL797&#10;917r5OfZnZnYHc3YO8u1+1d353f3ZHYW4spuzeu89zV8uTz25NxZqqasyWUyVbMbs8kjGwFlRbIi&#10;qiqo97917pDe/e/de69797917r6lf/CNPsCTdv8AKe3rtSolJk6s+X/bO1KSBmuY8VnNh7R7AhlU&#10;fhHq8xWgf7UrH3737r3W2b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onn8wT4rYf5ufCf5OfFPMJS37q6h3XtXb1XW6TS4ffkVH/Gut9xzBgRbF7gpcZkR/&#10;jAOR9ffvfuvdfDgz2CzG185mts7ixtXh9wbdy2RwWcxFfE0FdisxiKx8fk8bWwNyksE8bxSIeQyk&#10;e/e/de6+xt/wnq+Yv+zrfynPi3v3K5X+KdgdW7Yf46dpPJMaitXeHSscW18dX5Wckl6vK7eGDzlQ&#10;x5L1xJ9+9+691dZ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Wq9/Pl/4Uf9X/AMuXEbl+&#10;NHxYyO2u2vnHkaGfHZWQNTZzYXxpSsp7R5vsBYi0NfuQK4lxu19RER01WV8cHgpMj737r3Xy5O0O&#10;0OxO6+w949s9t703F2J2V2Bnq7c+9N7bsydRmNw7jzuSl8tXkMlkKolmY8KiiyRoqxxqsaqo9791&#10;7pB+/e/de69797917r3v3v3Xuvo9/wDCIbcb1Xxa+cO0TKTHhO/+u9xrDfiN909dyYySW3+1jDqL&#10;/wC0/wCHv3v3Xut33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fIP/4U4/Dr/ZQ/5uHfU+GxX8N6/wDkzFjPlHsbxQeKlabs6pqYey6dHjHiDJvC&#10;hz8qwpYxwS091AZS3vfuvdXHf8IpPmN/dTvD5QfBjcmV8eJ7b2fi+/usaOqn8dPHvrreWPa3YOMx&#10;sN/XV5XCV+OrZBbiDCMbi1j737r3X0Y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aYv/AAs/+HX+k/4X9IfMrbuK8+4/i72Y+yd81sERV16l7xamw8dfkZ0B1rQ7pocDS0iPwhydQykF&#10;2D+9+691oWfyyflvW/BX58/Fb5VQVNTTYjqftvb1bvlaMO1TXdW7jL7O7YxcEcdy0lVtvIZSCIFW&#10;AkZW0m1vfvfuvdfcDoK6iylDR5PG1dNX47I0lPXUFdRzR1NJW0VXCKilq6WohJSSOSNldHUkMpBB&#10;IPv3v3XupX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Fa+b3&#10;xk298zfiF8jvizub7WLH95dRb02FR5Crj8sWB3LlMRI2zd1LHZryYjLpQ5OH0n9yBTY/T3737r3X&#10;wzd3bU3DsPde59j7uxVVgt2bM3DmtqbnwlcoStw24du5KXEZrFViAkCWnqYZYZADwyn3737r3X2A&#10;f+E3/wAxf9nL/lJfGrPZbKDJ9gdE4yq+MHZJaY1FVHmemqenxWz6munc65Kiu2lPtzI1Msnqaaok&#10;JLG7N737r3V6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5HH/AAqW+HP+yofza+4Nz4TFfw/r/wCV+Hw/yb2o0EJWkG4N5zz4XtmleoUBGqpN147LZWWI&#10;WZIq+nLCzqze9+691Z5/wiv+Y39xPk78jfhJuTKmLBd+df0PcHXFJVT2gTsrqCRqLdGKxVPf/gTl&#10;du5KSuqGsbxYReVtZve/de6+kX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Wnd/wsu+HX+mD4FdV/Ljb2K+53V8Ru0YsbumshiGuPp/vOWj2jmZql4xrk+23NS7VE&#10;CvdYkqKpwV1Nq97917r58X8vL5V5b4P/ADf+MHysxUlUsXS/b21ty7mpqLWavLdfVdUcB2bt6DRz&#10;qye3azKY8Wv/AJ76H6H3v3XuvuN4TNYncmGxG4sDkKTL4LP4ygzWFytBMtRQ5PE5SlSux2Qo509L&#10;xTQyJJG44KsCPr797917pz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0XX5dfHXa3y5&#10;+Lvf/wAY95+FNvd6dS7460qq6aAVH8ErNz4GbH4bc1NEf+UjF1rU+RpW+qzQIw5Hv3v3Xuvhgdhb&#10;E3T1bv7fHWO+cVPgt69c7v3LsTeGEqQRUYfdO0M1Pt/cGKqAbWenq6eaF+Pqp9+9+6919cr/AITL&#10;/Mb/AGb/APlIdADM5X+Jdg/Gz+I/Fzfnln81Uv8Aospqb/RzUzeQmVvLs+t2/rme/knSezEq1ve/&#10;de6v/wD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8mL/hVx8Ov9le/mwdgdiYH&#10;FfYdf/L3aeC+QuCenh00EW9a5pNpdt47zWGqrmzmOlz1UOdIysXPqsPe/de6PT/wi8+Y3+jT5j96&#10;/DHcWV8O3fk31rFv7YdFUTakPa/SIqMjV4/GwMRofIbXr81V1bpyy4qAMCFBX3v3Xuvpa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UY/4WMfDr/Th/Lq2V8odv4o1e8fhx2jRZTL1UMPmqU6f7mno9h70hRYx5D487HtOsduVi&#10;ghqHYBdTr737r3Xzmvgz8ns/8L/mH8bvlRtz7qSt6O7e2bvrI4+jfxz57atBlUg3vtbXdbJlsNLX&#10;4yX1D0TtyPr797917r7l21d0YDe+19t702plaXObW3fgcPujbWboX8lDmMBn8fHlsNlaOQgaoqin&#10;ljmja3KsD797917p+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A75NdDbR+Ufx27w+OG/I1faHePVe+urs7KYVnloKTem3KjBDMUaORa&#10;poZJkrKWQEMk0SOrKygj3v3XuvhcdsdZbu6V7S7J6c3/AI9sTvvqffu7+tt54ttd8durY24KjbO4&#10;KK8gVj4qullQEqL2vYe/e/de6+sh/wAJcfmL/s2X8pLpnAZvKHIdgfFTKZf4w7uWabVVfwXYtPT5&#10;XqipSByXFOm0sjhsakpJWSaiqApujInvfuvdbFH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8ov/AIVsfDn/AGWz+afne4sBijRbB+Y+wsF3NQS08Iix0HY+ERdh9rYqFrAt&#10;Uy1VDQ7grDyNeXBB50r737r3Rlv+EZvzF/0R/O3tr4h7hyv2+1/lp1c+a2lRzTXSTuDoyKr3VjKa&#10;kikOmP7ra9XuiSoZPVI1JSoQwVSnvfuvdfT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WqD/wALAPhz/swH8s/F/IjAYr73fHwz7MxW+JqiGn+4rj1N2dPTde9k&#10;Y+mRBrCJXybbzFVIDpSnx0rsNILJ737r3XzVfh78jtz/ABB+VHx8+T+z/uJM70V23sfsiKgp5/t2&#10;zuN23nYazP7XnluLQZbHiqxtSLjVDO63F7+/e/de6+55sLe+2OzdjbM7I2TlYM7szsHae3d77Rzd&#10;KdVLmNsbrw8OewGVpj+Y6ikqIpkP9GHv3v3XulZ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oJO/OmdnfIzo7uDoHsGm+72P3V1nvjqzdkKokkowO+9t1O2slPS67a&#10;Z4oqlpaeQEMkiq6kMoI97917r4WveXUG8Pj73R210R2FSCh310z2Tvbq3eFKqusUW5Nh7kqdsZj7&#10;cyAFomnpXaF7WZCrC4IPv3v3Xuvqqf8ACU/5i/7NL/Kc632Dncqa/sD4ibnzfx03AlRMGrZNnYiO&#10;LdPUdesFyVpIdv5GlwVM30ZsXNb9J9+9+691so+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ytf8AhXr8Ov8AZev5nUHf2AxRoti/MzrbD9iieGEQY9e1evYYOvez&#10;cZSoosZHpodv5ure93nyjseTc+9+690If/COH5i/6E/5hu/PizuDK/abP+YnV1XSYSkmm8dO/cHS&#10;sNZvnaLkyHxr5cBLuymAFmlmemQEnSp97917r6g/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tWr/AIVyfDn/AGY7+VxX924DFfe79+G3YWD7apZqeDzZ&#10;KbrLdUkfX/aeKp+PTTxpWYrcFY1xaLEXubaT737r3XzE/i937u34r/I/ov5JbFdxuzo3tbYvaGGg&#10;WZoI8lNs3cVPmp8JWOoN6avhikoqpCCrwyujAqxB97917r7ovVnZO0u5esuuu3tg5FMxsXtTYu0u&#10;x9mZZNOjJ7U3vgKfcu3sgugsP3qSphksGP1+p9+9+690vP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Qcdw9V7Q7z6k7Q6U7BoP4psPt7r3efWW88d6L121t97dqdr5+lQyBgGelqpVVipsbG3Hv3&#10;v3XuvhbfI7o3eHxk7/7q+O2/4TFvTpDtLfPVm5GETww1WU2PuSo29PkqJXJ1U1X9uKmlkDFXhkR1&#10;ZlYE+9+6919RX/hJd8xv9mX/AJVm2upM9lPvt/8Aw63znekclFUTGTIz9eZJv789UZWVbkLTRUNf&#10;U7eowLenEMCONTe9+691s9+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fLe/wCFh/w5/wBBP8yDa3yYwGK+z2X8yur8fuLIVUMH&#10;go27e6hgpOv9+0kCRjx3fDnauRmcWaSoq53YFiXf3v3Xum//AIR8/Mb/AEB/zKs58cc/lfs9kfMz&#10;rHJ7Ppqaaf7ei/0udVQVXYXXddUyOdGp8Yu58TTRkBpKivhRDqIR/e/de6+pj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ayn/CsT4df7&#10;M5/Kl3l2hgcV992B8Pt54LvnESU8JfITbDbVsvtnGJJYhaWLFZBdwVf0uMTGb8aW97917r5aXx87&#10;r3h8be9um/kH19Ufbb36S7P2N2ntZ2leKGXN7F3JTbkoaOsMdy1PO9OIKmMgq8TujKysQfe/de6+&#10;6V0p23s/v3pzqnvPr2t/iOxO4+uNldobNrSUL1O2d+bcpt0YSSYRkhZPtqqMSLf0tdTyPfvfuvdC&#10;d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RXZXXu1O2+ut/dU77xkea2P2bsrdPX28sPLbxZbau88HPtzcONk1&#10;AjTPSVM0RuDw309+9+6918Lz5XfHvdfxO+THfXxo3ush3P0X2xvnrHJVckJgTLLtLcE+Kx+4KSM/&#10;8o2Spo4a+lcEh4ZkYEgj3737r3X01P8AhIh8xv8AZif5YC9EZ/Kit358NOxs11lJBPP58jJ1bvmW&#10;bsLq/KVJJusKSVObwVGlvTDilUcD3737r3W1J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5hH/Cyb4df6Gf5gPW/wAr9v4r7XaX&#10;y/6tp03FVww6YZO4ekIaPZe5GkMQ0J59uVG1JE1WaWVKp/UQxHvfuvdA5/wkU+Yx+On80KDovP5U&#10;0Ww/mX11murZoJ5hDjou0NlxS9g9XZWpJI1TOtLmcDRpY6pcso/Nx737r3X1W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rff8Ko/hz/s1X8pftTeeDxf3/YHxJ3Bhfkptp4IgattrbZhm2925RvUKCy0kW2cjkczPH+l5&#10;MbAWtoDL737r3Xyk+l+2N4dDdwdV94dfVv8ADd99Pdi7L7P2bXnXopd0bD3HTbowU0ojKsUFTSx+&#10;RQRqW4/Pv3v3XuvulfHju3Z/yV6F6Z+QvX8/3Gye7er9jdp7YJlSWaDD7523TbjpKGsZANNRTLUf&#10;b1MZUMkqOjKrKQPe/de6GP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kzvXZ22+xNm7t6/3liqbO7Q31tnPbO3Xg6xS9Hmdt7mxUuFzmKqkH1jqKWeWFx+VY+/e/&#10;de6+GP8AND41bk+HPyy+RHxc3Z9zLl+i+3N7deR5Crh8EmfweDzUsW1t1RRAC0OXxZo8nTmwvFOh&#10;sL29+9+6919JH/hHt8xv9PX8tncPxtz+V+83t8NOzsltWjppp/uK0dRdsT1XYPX1bUPIdelMqd0Y&#10;unQgrHT0MCIdICJ737r3W2b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5mP/Czn4dDqn5v9NfMPbuKFPtr5WdYf3X3pWQQl&#10;lk7d6MSl29PW18yDTGaza1btunpUf1SHH1LKWCsE97917opX/CTP5jf7LN/NW2r1Rnsr9jsD5h7I&#10;zvRuUjqJvHjoOwKMf336nykiAgtVS5Ggm2/SfX1Zd7jnUvvfuvdfWD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tef8A4U//AA5/2bf+Uh3jk8LijkewPi5WYr5RbLMMOqpGO66pqmi7SpzKgMnh/uhk&#10;M7WGFbiSemp9QuisvvfuvdfJY6w7G3Z092V1723sLJPht89Xb42n2LszLx6teL3XsrPU+5dvZFAh&#10;U3hq6aGQAMDx9R797917r7ovxZ+QG0vlZ8beifkpsZ0/ur3n1RsXtDE0yzrUSYtN4begzNVgqyRb&#10;WqcfPLLQ1aEBkmikRgGUge9+690PX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m&#10;Xcm3cHu/bue2lufGUmb23ujC5Tbu4cNXxiahy+DzdDJjctjK2E/rhqKeWSKRfyrEe/e/de6+Gz89&#10;fi3nPhR8zfkv8Vc8Ktpuke3t37Nw1dWqUqc5syLIHIdf7ndSFsMtgqjHZJOB6Zx797917r6JX/CN&#10;75i/6av5evYPxV3BlTVbv+HnaVVDgaSaXXNH093ZNWb42oQZD5H8O4Yd2QEC6xQimQEAqo97917r&#10;b2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+a3/wtI+HP+jr5bdAfNPbmK8O3/kh1xU9Z9g1lNDeP/Sn&#10;0sYYcRk8pOBxLkts5DG0VKhvdMPKR+k+/e/de6r2/wCEqnzFHxY/my9Z7GzuVFB1/wDLnbWb+OG4&#10;kqJitFHu7OyRbm6jrkgJAarm3HjaLB07/VUyc4F9RB97917r61v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UIf8KWfhz/s4n8pD5EUeHxX8T7B+O8FD8o+vRHT/cVSVXUlNU1G/qal&#10;jjBleSp2fV7ighhj5edofSxAU+9+6918iDYu9dzda732d2LsrK1GC3lsHdW3t67SzlIdNVhtzbVy&#10;8OdwOVpmP0kp6qCKZD/VR797917r7nXw4+SO2fmD8U/j18odofbxYTvTqPZHY64+nm864LK7hwcV&#10;VuLa88tzefE5H7rGVIubSwOLm1/fvfuvdGU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b8tisbncVk8HmqClymHzOPrMVlsZXQp&#10;U0WRxuRpmo6+grKeUFZIponeORGBDKSDwffvfuvdfDu/mO/E/JfBv50/KP4pV8NVHR9Odu7mwe0Z&#10;q0yNV5PrbKzLufqzOVDS+ovkNt12KrXuWsZSNTW1H3v3XuvoA/8ACMr5i/6Wfgx298QNw5X7jc/x&#10;O7QbP7QoppdLx9Qd6S1e56Glo4pDqk+03RR7mlqXT0xrW0qsFLKX97917rcg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+cJ/wALVfh1/cv5F/Gn5wbbxRjwvd+xcj0l2VV0sIWni7E6pl/jOzcplJiLmqy2AyUl&#10;FAAxHhwZ4W1397917qqT/hLv8xv9lL/m3dK4TN5X+HdffKjHZb4wbwWafRSfxff1RT5LqqpEDkRm&#10;obd2PwuPSVrNHDWVAU2dkf3v3Xuvrr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qjr/AIUX/Dn/AGc/+Ur8nNqYnFDKdgdLYSD5M9ZK&#10;kH3NXHuPpeCfO7kpMbTqNclVkdrSbhxFNHGdTS1aABv0N737r3Xx6dr7mz2y9y7d3jtXKVWD3PtP&#10;O4nc23M1QuI67D57A18eUw+Uo5CDplp6iKOWNrGzKD797917r7lfwT+UGB+afw4+Nnyp28aWOl7w&#10;6h2dvfJ0FG2uDBbtrMYtLvra+oFrvic3DkMZJZj64G5P19+9+690bD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Hq6Slr6Wpoa6mgrKKtp5qSso6qGOopaqlqYzDUU1TBKCrxuhKujAg&#10;gkEWPv3v3XuviEfzR/iJVfBL+YJ8rPiw1JUUmB6w7Zzq9f8A3Pkaaq6p3Yse9up62WWS+uSXbmSx&#10;jTsCQJfItyVPv3v3Xut7X/hF18xf9JPw+75+F+4sqJtw/GjsmHsPYNHUTFZB1V3b562vx2Mp2J1R&#10;4/c+Py9ZVOtgrZaEEXYE+9+691ul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fOu/wCFr3w5/u3298WPnXtvFePGdm7X&#10;yvx17Rraan8VNHvLYUs+8+tMhkJgP3KvKYitzVIrE3EGGjXkKLe9+691Sj/wmc+Yv+yffzcPj5Jm&#10;Mr/Dev8A5IPkPi3v7yTeKmdO1qmmTruonMh8aCHeFHt1pZnt44DP6lDN797917r6/wD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qmP8A4UB/Dr/Z2v5UPyq63xWK/inYHXm0D8geq0jhM9eN8dKh94S43EQgHVV5jCx5jAQj8mvP&#10;I+o97917r42uGzGV29l8Vn8FkKvE5vB5KhzGHytBM9NXYzK4yqWtx+Qo6iMho5YZkSSN1N1YAjke&#10;/e/de6+4v/Ls+VuK+cXwd+L/AMrcZLSPUdzdRbX3FumnoQoo8T2JQ05272ft+nCcacbuOiylAOB/&#10;mb2H0HvfuvdHP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wkjjmjeKVElilRo5I5FV45I3XS6OjXBBBIIIsR797917r4k/83L4eyfA/wDmOfLL4zUuOfG7&#10;S2Z2pls71hCYysJ6j7Cij7A6vjgmHolNNhclR0VQ8fpFRDMhCsjIvvfuvdbtH/CK35jf35+NHyQ+&#10;EW5Mr5c50Pv6g7l63pKqovPJ1v25EcduvFYmmvxTYncONauqGsP3s4vJvZfe/de63c/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z1/+Fsnw5/hm8fid88tuYrRSboxWX+MfamQghMcK5zb7VfYvUVVVNGNMlRWUU+6ad5ZLMIq&#10;CnjBZVUJ737r3Wv/AP8ACcX5i/7Jl/Ns+NG48tlTi+v+8stU/GLstnlEFLJgu5qinxG06mvqHISK&#10;moN2Q7cydTLJ6VhppCSo9S+9+6919ij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qN/nq/Dr/Z4/5Wfyy6axeK&#10;/iu/sJsCo7i6nihhE2Rbsnpx/wC/uExWIBBAqMzBR1e3wxH+br5Bdb6h737r3XxgqKtrMbWUmRx1&#10;VU0OQoKqCtoa6jmkpqujrKWUT01VS1EJDxyRuqujqQVYAggj3737r3X2/wD+WH8uaP52fAL4q/Km&#10;KqpqnM9qdS4Cp34tJ4xT0Xam2dezO2MZDHHbTHT7kx2UihBVSY1RtIvb3737r3R8P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xF+DyDwQfz797917r4pf86D4df7Il/M0+Wnx7x2LOJ2Pjuy6/fvVEEcHhoU6n7UhT&#10;sLYmPxzgBZY8XR5FcNLIgA89HMtlZSo97917rcY/4RR/MX+9HSvyj+C+5MqZcr1Tu3F/ILrCjqZ/&#10;JUSbI7Eii2l2JjcdFf0UmLzVBi6xxbmfNO1+bD3v3Xut5z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QA/wCFs3w5Af4lfPXbmLA1jMfFrtXI&#10;QxEXZfvezOm6ibxC17f3vgmnl54pIgx9Kj3v3Xutaz/hPh8xv9ko/mw/FnsHLZX+F9f9m7pb479p&#10;ySzeChOzO6ni2rRZDKzXGmkxOebCZ2djcBaHke/e/de6+yl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uLKrgB1VgGVgG&#10;AYBkbUjAH8ggEH8H3737r3XL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Vb/zpfh1/s9n8sj5afH7G4s5XfNb&#10;1pXdgdUU8MIkr5O1+qZk7D2NjcdJYmOTKVeOGFldRfwVky2IYg+9+6918VOGaanminglkgngkSaG&#10;aF2imhmiYPHLFIhDKysAVYG4PI9+9+6919uD+Ux8wIfnf/Lp+J3ycnyEeQ3TvrqrD4rsuRJFZ4+2&#10;9hSybB7S8sI9USzZ3G11VTpINRglif1K6s3vfuvdWK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+Lp/PP+HP+yN/zSvln0ti8V/Ctg5fsCp7f6nhhg8GNTrTuOMb/AMDicOLDVT4aWtqtv6rf&#10;5ygkF2tqPvfuvdbY3/CJz5jfxfYfyv8AgduPK663ZuaxHyZ6soJ5vLO+3dzpS9e9tUtKrm8dNQ5C&#10;n2zUpGl1M2SqHsrMxf3v3Xut8X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tCr/hbL8Of4jtT4&#10;m/PPbmK1VW28ll/jB2pkIYfJM2Gzi1nY/UFTUGMXjp6Ssh3XTySyXUy11NGCrMof3v3XutVn+Q98&#10;xv8AZHv5qXxP7eyuV/hWwNy77h6U7Xlmn8GNXrruZf7iZPLZh7gmmwtZVUG4WAP68ehs1tJ97917&#10;r7Pf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q3f5vHw&#10;9T53/wAuD5ZfGmkxq5Pd+7+rMruDq+ERB6j/AEuddzR9g9Yw00o9cX3eZxlJQVEkfqNPPMlmV2Rv&#10;e/de6+JY6SQyMjq8M0LlHRw0ckUkbWZWU2KspFiDyD797917r7Xn8mv5ij53fy0fiX8ishlP4rvb&#10;N9Y47Zfa1RJKHrH7a6vnk687Dr66IktE2RyONmy0Eb8/b1cLgsrKx97917qzn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+M9/P++HP+yS&#10;fzXPlX1nisUMX1/v7eB796qjhh8GP/uL3SX3kcZiIiBalw+Xly2AiHP/AAAPJ+p97917rZy/4RM/&#10;MXzUHy1+BW48qDJRz4f5SdVY+aUs7U1UKLrPuSCDyn0pHIu0J4YY+NUtVKVBLMfe/de637/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RU/wCFr/w5/vF1N8V/nZtvFGTJdbbm&#10;yvxz7RraeHyTvs/fMc+9esq+ukAvHS43LUebpAxNjPl4l4LC/vfuvdag38k35jf7Ir/M9+JffWTy&#10;v8J2IvY9F1r2xPLUeDHp1X21C3Xu8cnlVuBJDiIcgudRGNvNQxNwVB9+9+6919qT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0QL+aZ8RKX&#10;52/y+flb8WjR09ZuDsvqbOt179wIxHS9r7QaPe/VFY8r20Im4sbjfOysCYjIt7MffvfuvdfELqqW&#10;poampoq2mno6yjnmpaukqoZKeppamnkMU9NUwSgOkiOCrowBBBBAI9+9+6919o/+R58xf9nm/ld/&#10;EzvDJ5X+K78o+u6TqntiaaYS5F+zuoJG6/3PlMqATonzH2MGeVb/AOarojYXsPe/de6ti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+OP/wAKKvh1/sl382n5PbRxOK/h&#10;fX/cmdg+S/WKJF4KR9s90zT57cNJjqcALHS47dEe4cPTRoSqxUiAaR6V97917rYg/wCETXzF+zz/&#10;AMs/gXuPK6YM1RYf5Q9VY+abRGMlizR9bdw09Osps81RTSbTqI4o7MI6WpkIZQxT3v3XuvoM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aPv/C1b4c/3z+PPxn+cW28V5cz0pvjI9H9l&#10;1dLAGnk697UiOc2VlcrOR6aXE5/HTUMAB/z2c+hvdfe/de60tf5PfzDb4IfzJviZ8ka3Jti9m7Z7&#10;Rxm1u05zLoph1J2TDJ192TU1cLEJL9liclU5KCOSwFRTQuCrIrr737r3X2ylZXVXRldHUMrKQysr&#10;C6srDggjkEe/e/de65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J&#10;J/Mi+JuN+c3wT+UnxTroKSWu7h6i3LhtnzVxRaTGdl4iJd09V5ypZ+BHQbkocVWPyLrERqW9x737&#10;r3Xw8MpjMjhMnkcNmKGqxmWxFdV4zKY2ugkpq3H5GgqGpK2hrKaUB45YpUaORGAKsCCLj3737r3X&#10;2Xv5BvzF/wBnd/lT/FHtPK5X+Kb/ANl7Kj6J7WklmM+Q/v8A9Lldkz5TMSXINVmcZT4zcMlja2QX&#10;hf0j3v3Xurj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8fH/hSp8Ov9k6/&#10;m4fIugxGKOM6/wDkLVUPyj68CRCGmkou3qmpq9+U9LHGBHHFS7wpdx00EMfCQJDwoIUe9+691eb/&#10;AMInvmN/AuzflZ8ENx5Xx4/f+3sT8k+raGon8VPHurZslNsPtSio43NpavI4ur29VBFswgxMz+pV&#10;On3v3Xuvog+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aU//AAtK+HP+kP4m/H35q7cxXmz/AMc+xqrq&#10;/sKspoP3T1d3QsS4XKZWpA5hxm5cdQUVKhItJmZSP1H3737r3WjN/Kn+X1R8EP5hvxQ+UT101Dtv&#10;rrtjC0vY7wl2M3Uu9Uk2J2tD4F4kcbfyWRkp1YECdIn4Kgj3v3Xuvt109RBVwQVVLPDU0tTDHUU1&#10;TTyJNBUQTIJIZ4JoyVdHUhlZSQQQQbe/e/de6z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oonz6+LWE+bPwu+THxUzi0ix929Q7t2fhK2tAamwm9moDk+vNzSAg3O&#10;Kz1PjckvB9UA9+9+6918NrcW383tLcGd2ruXGVeF3HtnMZPb+fw9fH4a7E5vDVr43K4yshP6ZYJ4&#10;5IpF/DKR797917r7Ff8Awnh+Y3+zqfymfi9vbLZX+KdgdSbck+N3aLyT/c1qbs6Vih23h63K1DHU&#10;9XlNtnAZupd/UXrSTf8AUfe/de6u1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5DX/AAp7+HP+yjfzb+9MhhcV/Duv/lBS4v5RbKMUHjpTXdkVNTS9&#10;oU4ljHj8o3fQZ2q8K2McFRT6ls6s3vfuvdW9/wDCKb5inaPfXyd+DW5MqY8P3DsvGd89ZUdTMFpo&#10;t+9ZTJtvfmMxsV7tV5bB5GirZbqf2cITdbWb3v3Xuvo1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tND/AIWd/Dr/AEp/CXpf5jbe&#10;xYn3L8V+zv7pb1rYYirp1H3k9LgHrK+eMEyCi3TRbdp6VJPSn8RqWVlLsH97917rQa/lpfLSv+C/&#10;z0+LHyrpaipgxnUfbm3clvWOkErVNf1hnmfaPa2Ip0iuTJWbbyGVpo/S1ndTpa2k+9+6919wjHZG&#10;gzGPoMtiq2lyOLylFS5HG5CinjqaOvoK2BamjraSphJSSKWNleN1JDKQQbH3737r3Uz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0WH5qfGnbnzH+JXyK+Le6jTxYrvPqLevXsOQqY/K&#10;mBz2aw0ibU3TGlmvLicotHk4PS1pIEOk/Q+9+6918Mree0Nyde7w3XsHeOKqcFu7Y+5c7tDdWDrF&#10;C1mG3JtrKS4XOYqrVSQJaeqglhkAP6lPv3v3Xuvr6/8ACbf5jf7OT/KR+N+Yy+V/inYHQdBWfF/s&#10;ZpJ/uKpMr09T0+P2XU1s7kyST1m0anbldUSy+p5ppSSxBY+9+691e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5I&#10;f/Cp/wCHP+yp/wA2ntfd+DxX8P6++WmBw3yW2w8EGmjXc26Zp8B23RvUKAj1cu6MdksxPGLMkeRp&#10;y19as3vfuvdWUf8ACLL5jf3B+U3yI+E25Mr4sD8g+vaPtnrqkqZv2V7N6ceSDcOLxcF/8/lNt5Gp&#10;ralrEGPCoLi3q97917r6Sn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Wn1/wso+HX+mT4A9Z/LLb+K+53Z8Qu0oKfctZDFeWP&#10;p7vCaj2ZuF5TENcn2+5KfajRhrrFHJVPdbsT737r3Xz0P5fXypzHwi+bPxj+VmHert0p29tTdW4a&#10;ShLLV5nYctZ/BeydtwshBBym3qrJ44/4Tng/Q+9+6919x/A53D7oweG3Nt3JUmZ2/uLE47O4PL4+&#10;ZaigyuHy9GmQxmSoqhOHhngkSWNxwysCPr797917p1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0Xz5Y/Hnanyz+Mnffxm3sIl213p1NvnrLIVk&#10;kC1D4eXdm358XjdxUkbf8pOMqngyFKw5WaGNhyB797917r4XvY/X+6+puw9+dV77xcuE3x1pvPdH&#10;X+8sLPfzYjdezc5PtzcOLm1AHVT1lNNE1wOV+nv3v3Xuvrff8Jj/AJi/7N5/KP6EgzOUOS7A+M0u&#10;T+Le+fLKHqVh6wpqaXrSdlc+RlfZ1dt+Jp3v5KiKosxKsB737r3WwP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5Nv/AArB+HP+yw/zXN79mYHF/Y9f/MDZ2C79wz00OjHwb6cts3trGCUg&#10;a6ubL447gqxzb+LR886V97917o6n/CMD5jDrD5n94fDXcWVEG3PlF1nHvbY1HUTFlftro5anLyY/&#10;G07kBHr9rV+eq6t05cYunVgQoK+9+6919L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akf/CxL4df6df5cW0vk1gMUazefw27QoM9kqmG&#10;HzVS9Qdwz0mwN900McY8h8eaXalfK4JWKnpah2AUF097917r5xPwh+Te4fhl8vfjj8p9s/dSZDo3&#10;t3Zm/azH0cgimz+2cXl403ntUyEraPL4eSuxc3qH7dQwuPqPe/de6+5jtLde3t97U2xvjaWVpc7t&#10;TeW3sLuvbGboXMlFmNvbhxsWXwuVpHNtUVRTTRTRm3KsPfvfuvdKH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Ap8kui9ofJ34+92fHTf0Sy7N7w6s3z1buF/ClRNR47e+3K&#10;jb8mUo0ci1TRmdaqlkDKyTRo6srKGHvfuvdfC37f6t3f0d2x2d0v2BQHFb76j7A3j1nvPGnX/kG6&#10;di7hqNsZ+lUyBSVSqpZVUlRcAG3Pv3v3XuvrBf8ACWr5jf7Nf/KU6f2xm8p/EOwPihmMx8ZN1pNL&#10;eq/u/syCDM9TVSU7kuKaPamRxOLilJKvNQ1AUgoyJ737r3Wxj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f&#10;KX/4VwfDn/Zb/wCaVlO6cBi/sthfMjr/AAfb1JNTw+LHQ9l7ZjTYPamKgNhqqJJaPG5+sa5vJlr3&#10;F9K+9+690YH/AIRo/Mb/AEQfPTtT4j7hyv221flx1dLktq0c9RaOTuDo2Ks3bh4KWKU6ENVtmq3S&#10;Z2SzSPTUqENpXR737r3X05/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qm/8K+Phz/swn8sil+QOAxX3u+vhn2ViOwTUQQfcV7dU9izU/XvZmOplUahGlVNt7NVbg2SDGSM&#10;wsCV97917r5onxE+Re6PiN8o/j/8nNmmZ9wdF9tbH7KpqKGXw/xqi2xnoa/NbbqHNh9vlKFanHVK&#10;kjVFO63F/fvfuvdfc+6+33tftLYWyOzdj5SHN7K7F2htrfe0M1T80+X2vu7DQ7g2/lICL+iopKiG&#10;Vefow9+9+690r/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QVd69PbO+QvSnbnQ3YVJ99sXufrXe/Vu7qYKjSPt3fe26n&#10;bOWan18LMkNS7wuOUcKwIIB9+9+6918LTvnpveHx27u7f6D7BphR756W7M3x1Zu2BUkSH+8Gw9yV&#10;O2cpLS+TloJJqZpIH+jxsrAkEE+9+6919Ub/AISkfMX/AGaH+U/1/wBd53K/fdgfELdec+PWdjqJ&#10;tdfLsqhWPdvUmRMJJ0UkWDyMWBpT9GOKlFvSffvfuvdbLX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lgf8K/fh1/sv38zTH/IXAYo0Wxvmb1pid+SVEUQgoR2x1pBTdedlY6ljQad&#10;bUMe28zVPe71GSldhckt737r3Sv/AOEc3zF/0H/zFN7fF3P5X7TZ3zG6urcZiKSWbxUr9wdMwVm/&#10;NmTyNKdC+TBSbso0XhpZ5qdFJbSre9+6919RD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q7f8K2/hz/syX8rLM9y4&#10;DFffb++G+/8ABdx0UtNB5slP1tn3XYXa2Khax0U0VPW0G4a1ri0eIBvxpb3v3XuvmA/GXvnd3xb+&#10;RPR3yP2G5Xd/Rvauxe0sFD5nghyFZsrcdPnTh610velrkhejq4yCrwyujAqxB97917r7pHVHZm0e&#10;6uretu4+v8iuY2J2xsLaHZOy8qoUDJbU3zt+n3Pt6vshYDy0lVC5AJte1/fvfuvdL/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oPe2+sNod29Vdl9M&#10;9gY8ZbYfbWwN4dab0xZ0D+I7U31t6o2xuCiBcMAZaSqlQEqbE3t797917r4W/wAluid3/F75Dd3f&#10;HLfsZTePR3am+urdwSiF4Ia6v2TuOowDZaiRyb01asC1dLIGKvDIjqzKwJ97917r6g3/AAko+Y3+&#10;zKfyr8D09n8r99v/AOHG/c70vXxVNR5slP1xmnO/OqMtMgPopoqWurdvUQsPRhyLcam97917ra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l1f8LFvhz/oN/mMbO+T+38V9ps35kdXUOYytVFB4aVu4Om4KTYO9qeJIxoBkwb7UrpG4aWeoqHYF&#10;tTt737r3Sb/4R/fMX/QB/Mwyvx2z+V+z2P8AM3rPK7IhppZfBRf6WusIKnsPrfIVUrHTqbHpuXEU&#10;yEXkqMjEinUQre9+6919Tn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az//AAq8+HP+zQfyod+dkYLFffdgfEDd2C+QOEkp4deQl2PTh9odt40TWOikiwuR&#10;fP1Q4ucTFz6bH3v3XuvlhdBdz7w+OfeXT3f/AF9U/a746V7N2P2ntSVpJI4Wz2xNyU25sbT1Rj5a&#10;CaWmWKoQgh42dGBViD737r3X3S+ju39n/ILpfqbvbr2s+/2L3L1vsntHaFWWRpJtub725Tbmw/n8&#10;ZIWVYKlFlT6q4ZTYgj3737r3Qp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I7sTYW1u1ev99dX75xkWb2T2Rs7c2wt4Yae3gy+1t4YSfb24MZNc&#10;H0VFJUTRNx9G9+9+6918L/5b/HfdPxI+T/f3xk3oJm3H0X2zvjrSsrJofAMzTbWz82OxG46aP/lX&#10;ydGlPkKZhw0MyMOD797917r6Yn/CQv5jf7MN/LFm6Cz+V+9318M+yMx1yYJ5vPXv1V2BLP2F1jkq&#10;lidQiSonz2EpEIskGLRQbCw97917rat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8xP/hZX8Ov9Dvz46v+Wu3s&#10;V9ttT5ddXQ0W56yGC0UncHR0VHtDOS1EkQ0J9ztqp2r4Q9nkeCqcFtLafe/de6Aj/hI38xv9lx/m&#10;j0HSWfyv2OwvmT17m+pqmKom8WPi7N2pHJv/AKsyk9j6p5HpMpgKNbG8uWA4vce9+6919WP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tcn/AIVNfDn/AGa3&#10;+Ur25urCYv8AiHYHxNzWH+TO1nhivVHbm0IJ8H21SvUIC600e1sjlMtLHYq8tBTlgCiuvvfuvdfK&#10;E6d7U3h0X231f3Z19XnF786h7C2b2bszIguBRbp2LuKn3PgalvGVYqlVSxFlDC4uPz797917r7pP&#10;xx7x2h8mugOlfkRsCYS7M7v6t2N2nttTMk81Li98bbp9wwY2seMACppPuDTVUZVWSaN0ZVZSo979&#10;17oaP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0nd4bS27v7aW6di7vxVLnd&#10;p7025m9pbowlapejzG3dx4yXD5vFVaC14qimmlhkF+VY+/e/de6+GX82vjNuL4afLn5GfFndH3Uu&#10;S6M7d3psClyFZGIZs/t3E5iT+5+6ljAW0WXxL0OUg9IvHUIbD6D3v3XuvpAf8I8PmN/p3/lvbo+N&#10;Gfyv3m9Phr2hkNuY+llm81WvUPb09X2BsKrnkc6yEzA3VjoUN1jp6SBFIUBE97917rbW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+Z5/ws++HX+i75qdJ/MjbuLEG2/lL1k+zd71lPCWV+2+jVpcJ9/kZ0Fkau2tXb&#10;fpaRH5cY2oZSQrBPe/de6Jt/wk6+Y3+yx/zWtm9XZ7K/Y9f/ADC2ZnuhsvHUz+PHQb9TTvXqXKNF&#10;ca6ubK49tvUf1scvILc6l97917r6xn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r5/wDCnX4df7N3/KP74q8LijkuwPjH&#10;PjPlJsjxRBqlaXrOmqafs6AOgMhRtnV+fnEKXEk8NPdSVUr737r3XySetewt2dR9jbA7X2Hk5MJv&#10;nrHeu1ewtmZmK5lxO69l52Dcm3cnGAQdUFZTQyixHK/X3737r3X3Q/in8g9qfLD40dDfJfZBRdr9&#10;6dT7F7PxlIsyzyYg7u29Bl67b9ZIv/KTjqmSagqkIuk0LqQCD797917of/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TRuDA4bdWBze19x42kzW3&#10;tyYjJYHPYfIRLPQZbDZijfH5TG1sDcPDPBI8UiHgqxHv3v3XuvhvfzAPixmfhJ81fk18U80tWT0n&#10;29uzaWArK5WSqzWxWrf4v1zuaVWAI/iu36rGZJR/ScfX6+/e/de6+hx/wjZ+Yv8Apm/l+dj/ABQ3&#10;BlRU7t+IHaVS23aOWUmZOnu756zeu29HlOuTwbjg3ZG+m6xRNSp6QVB97917rcA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fNm/4WmfDr/R/wDKv49fNfbmK8OB+Q/XdX1V2HV00P7S9n9NPG+B&#10;ymVntxPlNt5GjoqVbm8eFkNhY397917quP8A4St/Mb/ZVv5s/Vmy85lfsOv/AJbbfzXxs3Kk8+ii&#10;TdW5JYdxdSVq0zEK9XLuXHUGFp3uGSPJThb62Vve/de6+tr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qhz/AIUn&#10;fDr/AGcf+Uh8jsViMV/E+wPj/R0Xyh66WOD7iqTJdQU9TW73p6OFB5JJqvaFVuOjgijOp55YgAxA&#10;U+9+6918hHZO8tyddbz2j2Ds3K1GC3hsXc+B3ltTN0hC1eH3JtjKxZvBZWlY3Akp6qCKZCR9VHv3&#10;v3Xuvub/AAw+Sm2/mL8Tvjv8otp/bx4jvPqPZPYb4+mk8qYLNZ3CxTbo2vK5LfvYnJisxlQNRtLA&#10;4ubXPvfuvdGa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CyeNx+ZxuQw+WoqXJYrLUNXjcnjq6COpoq/H10DUtbRVdNKCkkUsbtHIjAhlJBFj79&#10;7917r4en8yj4mZD4MfPD5TfFSrgqYcd1D25uPFbMkrDK1VkOss26br6qzFQ01yZK3bdfi6qT1N6p&#10;CNTW1H3v3Xut+/8A4Rj/ADG/0rfCDuT4ebhyvn3N8U+z/wC8+zKKeezp1F3lJVbhp6OhgkJLrR7o&#10;otxz1LxnTGK+mVlUupf3v3Xutyn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zj/wDhav8ADr+5/f8A8ZPnHtvFGPD9zbJyXRXZ&#10;lZSwhaaLf/V8rbg2NlMnKRdqrLYLI1VFFYkeHCAWW1397917qpD/AIS/fMX/AGUn+bf0fis1lTju&#10;v/lJRZT4u7zWWYLTNkuxKmnrerKjwyER+b+99Bg6MTEho4KmoCmzsj+9+6919d/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qRf+FEfw5/2d&#10;L+Ux8oNmYnFfxTsDqDb8XyT6vSOn+6rU3V0rFNuLOUWLplGqSrye2Wz+FpkT1GSsUDV+lve/de6+&#10;O3tvcWc2huLA7t2xk6vCbk2vmsXuLb2ZoJPDXYjOYSujyeJydHL/AGZaeoijljb8MoPv3v3XuvuU&#10;fAv5R4P5r/DP40/KrAGkSDu/qHaG88xQ0LFqbBbzmxy0HYG10YlrnE52DI4xzqPqgPJ+vv3v3Xuj&#10;b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WGppqesp56Osghqq&#10;SqhlpqqlqYknp6mnnQxTwTwSgq6OpKujAggkEW9+9+6918Q/+al8Qqj4I/zCvld8W1opqLbvW/bG&#10;bm66WbyM8/U280j311RUNM/Ekh29ksatQykgTLIt7qQPe/de63pP+EW/zG/0i/Efv74Wbjyvm3B8&#10;bux6bsrr+jqZ7Sf6LO6xNPlcXiqYm5ixu58dk62rccK+YhB5YX97917rdS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+dz/wALYPh1&#10;/AO0vir87tuYrRjuw9uZb43dpV1PD4qaPduypKjfXVtbWyKLS1eSxVZn6XWxDCDEQpyFGn3v3Xuq&#10;Pf8AhNL8xv8AZPP5uHx3qsxlP4Z1/wDIqev+LfYJkl8VO9N23U00GwJ6h3IjjSn3jSbcmmmk4SBZ&#10;uVBJHvfuvdfYI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Td/P3+HX+zufypflb1fisUMp2BsbZj989UxxQ+fIf&#10;396W1b1TGYeOxvV5nFQZXb0V/wAV7cr+oe9+6918ajE5XJ4HK4zOYWvq8VmMNkKPK4nJ0E8lNXY7&#10;J46pWsoK+jqYiGjlhlRJI3UgqwBBuPfvfuvdfcS/lyfLDGfOT4L/ABc+VuPmpJKvuPqLbOd3bBQm&#10;P7TF9kYyFttdpYGn8dhox+46HKUK8LxECVX9I97917o6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uLosisjqro6lHRwGV1YWZWU8EEcEH3737r3XxMP5v8A&#10;8PH+CH8yP5Z/GujxrYvZ21e0spuXq2ARlaf/AER9jwx9g9Z09NMPRL9niMlS4+okj4FRTzIQjIyL&#10;737r3W6t/wAIq/mKd6/HL5K/CDcmVMua6O33ju6+taSqmBmfrvtiL+EbwxOKhB4psVuDGrXTkqP3&#10;s2LFr2T3v3Xut3v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8+L/hbL8OfsdyfE356bcxWmnz2Py/xf7VyEEHjiXK4dqzsjp+pqWiFpJ6mll3XTySyWYR0d&#10;NGCyqoT3v3Xuter/AITnfMX/AGTD+bV8Zd1ZbKDF9f8AdOaqPjN2Y8k329I+3O554MJtuqyFQToj&#10;psfumLb2VqZJBpWKlckqPWvvfuvdfYy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Ux/PI+HP+zy/yuPll0ljMV/Fd+47r2q7a6nhi&#10;h8uQbs3p+Qb/ANuYvE8HTPmEoqjAFiP83XyC4vce9+6918XajrKvH1dLX0FVUUVdQ1MFZRVtJNJT&#10;VVJV00ompqqmqISHjkjdVdHUgqQCCCPfvfuvdfb4/ldfLqk+dn8vz4p/KdKunq872f1LgX3/APbG&#10;PxUnau0zJsntehjjjtoji3FjsmsIKqTFobSNQ9+9+690fj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fFW/nW/Dr/ZFf5nXy06DxuKOK2LD2RW9jdTw&#10;RQeKgXqvtiFOwtl43GOAFkixVPkDhJHUAeeimWwKke/e/de63BP+EUPzG/vL0/8AKb4KbkyvkynW&#10;O6cV8iOr6Kom8lTJszf0UOzeysfQRk/t0mLzFFhqsrbmfMyNe5Pv3v3Xut6X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oGf8LZvh15KX4lfPXbmL9dPLmPi32rkIYSWMM4rezO&#10;nKicxDhUdd3wSzS8XkpYgwOlT737r3Wsv/wn6+Y3+yTfzX/it2Plcr/Cuv8AsXd3+y+9qSSz/bY/&#10;+5HdTR7QhyWYnJAWkw+akw+fmJ4AoAbH6e/e/de6+y3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qsH+cz8Ov9nt/lnfLT4747F/xX&#10;e+X6yyG+OqaeKIPWyds9WzR9h9f4+glsWibJZDGxYiaRBf7ermSzKxU+9+6918UmOSWCVJYnkhmh&#10;kWSOSNmjliljbUjo62KspFwRyD797917r7bP8o/5gx/PD+XJ8Tfk1VZFMlu3evVeJwnZ02tPMO3O&#10;vppOv+0ZJoB6olqc3jK2sp0cXNPNC92V1Zve/de6sb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8X/wDnufDn&#10;/ZHf5qHyx6exeK/hWwNw79n7o6nihp/t8avXHcqf38xOJwyWF6bC1VXXbeUkfrx7i7W1H3v3Xutr&#10;L/hE38xf4nsz5Y/AzceVDVe1stiPk71XQTzGWokwW4UpOuu3aamWQ3jpqKtg2tURxR3Uy5CpkIVm&#10;Jf3v3Xut8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0Nf+Fsnw5/iuyPif8APLbmL11m0cxl/jJ2pXwQmWd8BuRKvsTqOqqWjF46ahr6&#10;fdFO8r3UzZGnjBVmUP737r3WqL/Io+Y3+yOfzTvib3JlMqcVsHPb+p+mu2JZZ/Bjh1v3In9wszlc&#10;w1xemwtTWUe4SoN9ePjNmtpPvfuvdfa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ro/m1/D6P53/wAub5Y/GSnx6ZHd&#10;e+OqsvmOsoiiGVe29gSx7/6uWKY+qJZ85jKGkqHQ6jTzTJ6ldlb3v3XuviRSxSwSyQzRyQzwyPFL&#10;FKjRyxSxtoeORHsVZSCCCLg+/e/de6+1l/Jh+Yo+dv8ALM+JfyFyOUGV3xk+s6DYna88kuutftjq&#10;yZ+vd+19fExLRPk67HPmIUck/b1cLgsrBj737r3VoX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8an/hQV8Ov9kn/mwfKjrvE4r+F9f9k7rHyF6sjih+3oDsruppN21OOxMN&#10;hppMRnHzOBgAuAKGwJ9+9+691sv/APCJn5jaovlp8Ctx5XmNsP8AKPqnHzz3OiT7PrTuOnp1lPAU&#10;jaNRFDF+WqpSv6mPvfuvdb+/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aL/wDwtd+HX95+mvi3&#10;86dt4ryZTq3deV+PXZ9bTQh6iTZXYMUu7+uMjkJLXSlxeZoctRqb2M2ZRbcgj3v3XutPL+Sv8xf9&#10;kU/mcfEvv/JZX+FbGpeyaHrztieSXx0KdU9rQv17vfI5FGIWSPF0uQ/jUSMQPPRwtcFQR737r3X2&#10;rf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iF/zQPiNR/Oz+X/8AKv4ryUlNVZvtLqXP&#10;w7BNUI/BR9q7W8e9OqMjK8ltMcG48djJJiGUmMOuoXv797917r4glbRVmOrKvH5ClqaGvoKmeirq&#10;GsgkpqujrKWUwVNLVU0wV45I3VkdHAKsCCAR797917r7Qn8jL5jf7PL/ACtvib3VlMr/ABXfuK6+&#10;puou2JZZjNkW7L6dkOwNwZXLm501GZioqXcGm/8Am6+M2F9I97917q2v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x0v8AhRt8Ov8AZMf5tfyZ2xiM&#10;V/C+v+7cxTfJvrRI4vBSvt/ueeozO6KWgp1GiKmoN1w7ixdNFGdKw00YAUehfe/de62DP+ETXzG/&#10;h+6Pln8C9x5XTTbix2I+UHVWPmmEcKZjCNR9b9wU1OJDaSoq6SbalRHFHZhFRVMhDKrFPe/de6+h&#10;D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0if+Fqfw6/vv8bfjb83tt4oy5vorfuQ6Y7Jq6WG8z9c9tRDKbSy2VnI4psVuHG/&#10;Y04BH72bPDXuvvfuvdaUH8oX5hP8EP5kPxM+S1Zkmxmz9o9p4rbvaM5kYU46j7Fhk6+7OqKmAemY&#10;0mGydXX08cnpFRTwvdWRWX3v3Xuvtpo6SIkkbrJHIqujowZHRhqV0ZeCCOQR797917rl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RLf&#10;5i/xQxfzj+DXyh+KWSipHqe5eotz7f2pUV+j7PFdjY6Bdx9XbgqNfGjHbjosXXtyOIbal+o97917&#10;r4dWXxGU2/lspgc3QVeKzWEyNbiMvi6+F6auxuUxtS1HX0FZTygNHLDKjxyIwBVgQeR797917r7K&#10;f8gT5jf7O5/Kk+KnZ2Vyv8V7A2Hs1eg+1pJqj7nI/wB/OlgmzDlMzLc3q8ziYcTuGX6f8DwbD6D3&#10;v3XurlP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x/P+FL/wAOv9k9/m4fIWDD4o43&#10;r/5Gy0Hyk6/0RCKmkh7ZqamXsKCBYx40WDeNHuOOGBLeOn8HpUMo9+9+691dz/wif+Yv93u1vlT8&#10;Etx5Xx43sbbWJ+R3V1DUS+Omj3dsiSn2P2hRUSE/uVeSxVZgarQBcQYiVuQpt737r3X0S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tL&#10;L/haN8Of9I/xC6E+aO3MV5tw/Grsmfrnf9ZTQWk/0Vd2eCkxuTytUoJaLG7nx+KoqRG4V8xMQbsQ&#10;fe/de60U/wCVj8vKn4JfzCPil8pPvJ6Pb/WvbODj7DMBkL1HVG8Fk2N2tSrFHfW7beyWSMCspAmE&#10;bWuo9+9+6919vKlqqaupqetoqiCro6yCGqpKulljnpqqmqIxLBUU88RKujqQyOpIIIINvfvfuvdZ&#10;/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imfO/4u4L5q/Db5K/FXcApEp+7+od4bKxNfWqXp8FvCpxrVuwt0soDXbE5yDH5OP0n1wL&#10;wfp797917r4au5tt53Zu5NwbQ3Ri6rCbm2rm8ttvcWFrk8VdiM7g6+TF5fF1kXOmWnqIpIpFvwyk&#10;e/e/de6+xB/wnY+Yv+zo/wApf4w7xy2VOU7A6ewM3xr7OeSb7msXc/S0MGAwNZkqgktJVZLbL7fz&#10;FTI4DNJVsTf9Te9+691d7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8iX/hUL8Of9lK/m3d2ZnC4r+Hdf/Ka&#10;gxXyg2c0UOmlOV7AqKjH9qUxmjAjM53dj83XNEAGjgq6csLOrv737r3Vs3/CKn5jf3N+QnyZ+Du5&#10;Mr4sN3TsjG95daUlVNpgj7B6tlGC3tisXED6qrK4HIwVs1xbw4TgqRZve/de6+jp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tNv/AIWbfDr/AEr/AAb6f+YO3sWJ9z/FHs9dubxrYYbOnUPeclJturqq2aMXkFJuij21DTJJ&#10;6YxXVLKVLMH97917rQI/lt/LPI/Bj53fFr5WUU9XDQdQdubbzG8YaHyfd5LrPMyNtbtTCU4iuS9d&#10;tuvytGnDDVICVa2k+9+6919w3GZPHZrG4/M4iupcnictQ0mTxeSoZ46qiyGOr6daqirqOphJSSKW&#10;J1kjdSQykEGx9+9+691O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otPzK+Nu2vmF8UfkN8Xt2/bxYbvTqPe3XX8QqI/MuCy+fwktPtvdEKAN+9icl&#10;9pkqc6TaWBDY2sfe/de6+GLvjZe5et967w673piqjBbx2FuncGy92YSrAWqw25drZabB53FVIHAk&#10;p6qCWFwPyp9+9+6919en/hNb8xv9nG/lIfHPJZjK/wAT7A+PlJW/FzsQyTeapjr+oKampNi1FVK5&#10;8kktVs+q25VVE0g1PPJNdnILH3v3Xur5/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5J/wDwqo+HP+yr/wA2bs/e+CxX2HX3y425hfkhtx6en0UKbsz8s22+3KFqhQFerl3Jjq7N1CW1&#10;ImTgLX1hm97917qxP/hFp8xv9Hvyv+Qnwp3JlfDgPkV11SdpdeUlVP8AtDtDphpf45isTT34nym2&#10;sjXV1U4BvHhYhxp597917r6Tv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WoL/wALI/h1/po/l8defKzb+K+63d8Pu0qVtwVkURad&#10;Onu7Z6PZG6ARENb+HcUG05hqusUP3T+kFj797917r533wD+U2a+EvzT+M3yrwbVhfpLt7aW7s7RU&#10;DaarN7H++GK7F2xE1xb+K4CpyWNbn9M59+9+6919yTb+fwu68BhN07byVJmdu7lxGNz+BzFBKJqH&#10;K4XMUSZHF5KjmHDxTwSRyxsPqrA+/e/de6d/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AH8qPj9tP5W/Gvvf41b5VBtbvTqffXV+VqmhWokxS7w29P&#10;h6TPUcbWtU46eWKupHBBSaGN1IKg+/e/de6+F32b11uzqDsjsHqbfuMfC766v3vuvrvemHlJMmJ3&#10;ZsrPVG29xY2QsAbwVlNNEbgfp+nv3v3XuvrYf8Jh/mL/ALNz/KP6JoczlBkewPjBUZP4ub2WSUtU&#10;rR9a01NU9YVBjkJkMZ2fX4GnMzErJPBUaTdGVfe/de62EP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+Tx/wrJ+HP+yy/zWN29qYHFfY9f/MPZOB71xUlNB48dBv+nB2R&#10;2zi0kIGuqmyWPi3DWfWxy6WPOlfe/de6OD/wjD+Y3+i35r91fDjcWV8G2vlP1iu79k0c890btvo1&#10;KrOChx1NIbI1dteu3BU1Uiep/wCG0ysGCKU97917r6Y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Uu/wCF&#10;hnw6/wBPP8tvbfyUwGK+83r8NOz8duetqYoRNVr1F23PSdfdgUdPGg1kJlv7rZKdwSsdPRTuy6QX&#10;T3v3Xuvm8fCj5L7i+G3y3+Onyk2t9zJlOjO3dl9gVGPpJBFLntv4fMRndu1nclbRZbFNW4yf1C8c&#10;7DUPqPe/de6+5ps3d23OwNobV35s/K02c2lvbbeD3dtbN0bF6PMbc3JjIszhMrSubXjqKaaKZDbl&#10;WHv3v3XulJ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ga+RXSGz/AJL9B90fHnf8Im2X3d1dvnqzctoUnmpsTvnbdTt2qyFGkhFqmmFR&#10;9xTSBlZJUR1ZWUMPe/de6+Ft3N1RvDojt7tLpHsGhOM330/2JvPrHeWPIkAo90bE3FU7YzsCeUKx&#10;RamlkCMQLrY/n3737r3X1dP+EsXzF/2az+Ut1LtLOZX+IdgfEzOZn40boSafVWHbW04YM91LVrTu&#10;S60se18jjMRDJcq8uPqApBRkX3v3Xutjr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lRf8A&#10;Cuj4df7Ln/NEqu8MBivsdh/MrrvC9qwTU8Phx8XZ2z4ouv8AtLGQC3qnk+1xGerGuby5Yni9h737&#10;r3Q3f8I1fmKenPn32d8S9wZQ020/l51bPV7Zo5ZgIpO4ejoazeWBSFZTpj+421U7rEpQhpZIqVCG&#10;0rp97917r6d/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tVj/hXh8Of9mI/lhDvnAYr73ffw07Hw/ZaTQQ+evfqzfcsPX3Z+Mp1AusSS1GDz&#10;lW4PphxTsbgce9+6918zP4l/IfdXxK+TvQXya2UZH3J0X2zsbs2hoo5jAmZg2puCDJ5TblVIP+Ub&#10;J0iT4+qX6NDM6ng+/e/de6+6D1zv/ava/X2xO0tiZSLObI7K2btjf+zc1B/mMxtXeOEg3Ft7KQ/X&#10;0VFJUwyrz9G9+9+690s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oL+&#10;7uo9n9/9Ndr9F9hUX8R2J3J1xvXq/eNFpRnqNtb725U7YzSw+QECQU9TIYnt6XCsOQPfvfuvdfC1&#10;+QHS28Pjh3p3H8fuwaf7be/SfZ2+erN1IsUkUMmc2JuSp21kKqkWXlqeeSmM1PICQ8To6llYE+9+&#10;6919Tf8A4Sg/Mb/Zn/5UWxutc9lfv+wPh/vDO9AZqOpnEmQm2NCE3j1JkjDc6KSHDZFdv0h4v/CZ&#10;eOLn3v3XutmP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fLL/4WCfDr/QF/Mtw3yMwGK+z2R8z&#10;OssXvKoqYovBRf6W+rIKXr3sWgpokGnU2NXbGWqXFjJUZCZ2Golm97917p7/AOEdfzF/0GfzGt3/&#10;ABiz+V+02Z8yerq/C4ulll8VM/b/AE5BV7+2NUSySHQuvCPuyhjXhpZ6mnRSWsje9+6919Rn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WsD/wAK0/hz/sy38q3cfbuAxX32/wD4c77wXdmOkpqfzZKf&#10;rrKsNidsYqJ7HRSxUVfS7irTcejDqb8aW97917r5eXxr713f8YPkJ0l8jNgymPePR3aexe09vx+d&#10;6eGuyGydx0+fTFVsiA3pqxYGpKqMqyvDI6MrKxU+9+69190jqLtDaHd/VPWfc/X2QXLbE7b6/wBn&#10;dl7LyilLZDau+tvU+59v1h8ZZQZKWqiYgMbEkX9+9+690If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kF2p1rtHufrDsbp/f+NXM7E7V2Ju7rfemIcqFym098YCo2zuLHksG&#10;A81JVTR3INr3t797917r4XPye6E3d8WPkb3n8bt9ow3b0Z2tvrq7Nz+FoIclU7M3FUYOPNUSOTem&#10;r4oUraVwSrwyo6kqwJ97917r6e//AAki+Yp+SP8AK0xHTOfyprt/fDff+c6erIqmYS5GbrbcTtv7&#10;qrKTAH008UFbkNv0YsCI8RYg21N737r3W0Z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+Xr/wsc+HX+hL+YhsX5S4DFGl2f8xeraOtzVXFD46Z+4OloKPYm8IkWIaF8uAk2nVE&#10;mzSzyVLkE6mPvfuvdIb/AISC/MX/AGXz+ZrW/H3P5QUWxvmZ1rltgLBNN4KEdr9bw1HYXWmQqZCd&#10;Jkeji3FhqVCLvPko1U6iA3vfuvdfVD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9Xr/hI&#10;b/25t2X/AOLAd7f+7yl9+9+691s/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1q/8AhVn8Of8AZpP5TvYvYGCxX3/YHxD3ThPkRgJKeDXXSbMxiSbV&#10;7cx/nAJSkiwGRqM7Ur9GbFQ3tpHv3v3XuvlZdEdx7x+O/dvUXffXtV9lvnpfsvZHaW0qgu8ca7g2&#10;JuSm3Ni46kx8tDJNTLHOnIeNmVgQSD737r3X3S+iO49n/IfpPqLvrr6q+92N3R1psjtLaNQzxvK2&#10;3t97bptzYqOp8RIWaOGpSOdPqkispAII9+9+690K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fV6/4SG/9ubdl/8AiwHe3/u8pffvfuvdbP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klv7Y22Oztib1613vi4c5szsLaW49jbuwtSL0+Y&#10;2xuzDzYDP4ucf6iopKiWJ/8ABj797917r4YXzA+OW6PiH8pvkF8Yd4id8/0X21vfreauniEJzeP2&#10;3nZqLBbmgjAH7GVoBTZKmIA1RTo1he3v3v3Xuvpaf8JBfmN/swf8sqt+Pmfyv3u+fhn2VltgLTzT&#10;eeuPVHZE1R2F1pkaqRjqCLWS7iw1KhFkgxkaqbAAe9+691tb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zHv+FmHw5/0RfO/qf5d7exX2+1v&#10;lr1dHiN2VkFP+2/b/RsVJtXKVFXNENKGq2xV7YSBZAGkalqnBYKwT3v3Xui6/wDCSH5jf7Ld/NLx&#10;PTGfyv2OwfmR1/nOnqyKpqPBjYOytuI+/uqsrOtxrqZZqLI7eolsbyZe1udQ97917r6tf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11P+FSHw6/2bH+Un3JuLCYoZDsD4pZXE&#10;fJ3aTxRE1QwWx6eoxPbFM08YLinTaeQzGSkisVeaipywBRXT3v3Xuvk69Rdo7v6Q7X6y7n6+yBxO&#10;/OpOwNndmbLygDH+H7r2LuGn3Pt+sKoVJEdXSxMygi4BH59+9+69190n41967Q+T/wAe+kvkZsGT&#10;Xs3vHqzYvae3ozMk09Fjt77bp9wR4qtZALVNGZ2paqMgMk0boyqykD3v3Xuhs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mDde19v742tuTZW7MXS5za28MBmNr7lwtcnkosxt/cGOkxOZxdZHxqiqKaaSKQX5ViPfvf&#10;uvdfDQ+cnxi3B8L/AJg/JD4r7l+7kruju3d5bEoMhWoI589tbH5V5tk7q0KFsmXw0lBk4vSPROvA&#10;+g97917r6N//AAjr+Y3+nP8Alybv+MWfyoq95/DbtGvwmMpJZjNVr0/3HPV7/wBjVMzynWfHm13X&#10;QRLysVPTU6KQtkX3v3Xutt/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fNH/wCFoXw6&#10;/wBGfzK6M+Zu3cV4Nu/J7rSXYm+6yngLI3bHR4p8ZTZHJ1KiyPkNr1+EpKSN+WXFTspIUhfe/de6&#10;JF/wlA+Yv+yw/wA13Y3Wmdypoev/AJgbPzvQOajqJtGPh3zIU3j1Lk2huNdXLmMcNv0h5t/FpOOb&#10;j3v3XuvrK+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/9b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r/f8ACmv4df7N9/KP7+fDYr+JdgfGpsd8pNieOLXUovVlNUr2TBGUBkYSbOrdwskC&#10;X8lQlPdSVW3vfuvdfI6653/urqjsLYnaWxcnLhN79a7y2vv/AGdmYb+bEbq2dm4NxbeycViPVT1d&#10;NDKvI5X3737r3X3QfiX8h9q/LX4xdB/JrZRiXbfenU2xuzKGjjmE7YefdWAgyeU27VSf8rGMq3nx&#10;9Up5WaF1PI9+9+690YX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NecwmI3LhcvtzP46kzGBz+LyGEzeJr4UqKDKYjK0j0OSx1bTyXWSGeGR4pEYWZWIP19+9+6918OP&#10;+YV8VMv8IPm78nvillo6sR9Ldvbq2xtuqrg61eY6/qaoZ3rPcc4fkHKbdq8XkbXPE31P1Pvfuvdf&#10;Qo/4RrfMb/TH8BOzfiZuHK/c7s+IfaM9Vtqjmn1Sp0/3hNWbxwEcCSnW/wBvuSm3UshQlYo5aVCF&#10;1Lq97917rcI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fNx/wCFp/w6/uH8oPjn82tt4rw4Pv8A6+ruouxqulh/aXsvp+RKvbWWysxH/AjK7cyU&#10;NDTKCQYsI/CkXb3v3Xuqz/8AhLF8xf8AZU/5tPUu0s5lf4f1/wDLPB5n40boSaYCkG5d2TQZ3qWr&#10;WnchWqpN0Y7GYiGS4ZIshUBbh2Vve/de6+t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H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VE//CkL4df7OV/KS+SeCxGLOU7A6Ix1J8n+t1jh+4qkzPTlPUZLeFNRQKNck9btKo3H&#10;j6aKM6mmnjADn0N737r3XyA9m7u3H1/u/au/Nn5WpwW7dk7kwe7trZuiYJWYbce28nFmcJlaRze0&#10;tPUwxTRm3DKPfvfuvdfc1+FPyX258yfiR8dPlLtb7WLF959RbK7BqMfSSmaLAbgzOGjbdu1XkJa8&#10;uIyq1uMn9RtJA4ufqfe/de6M/wC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EyGPoctQV2KylHTZDGZKjqcfkcfWwR1NHXUNZC1NV0dXTTApJFLGzJIjAhlJBBB9+9+691&#10;8Pv+Zn8Sa74LfPj5UfFWopqmnxXU/be4aHY71fkNRXdX7iZN39U5Wd5blpKrbmQxc8pDMA7MNTWu&#10;fe/de633v+EYfzF/0pfCfur4cbiypn3J8WOzl3dsmjnmCsnUfeb1WdWhx0DnVItFumh3DU1bp6U/&#10;iVMrBS6l/e/de63Mf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/0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+&#10;c3/wta+HP91O8/jB85tt4rx4jt3Z2T6C7OrKaHRTxb762lk3R1/ksjLb11WVwmQyFHGQeIcKosLX&#10;b3v3Xuqe/wDhMN8xv9lF/m4dFUOaygx3X/yfpsp8W97CWYrTGs7Kqaaq6vqPG5EYlG8KDAU3mexj&#10;gnqLEB2De9+6919e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8A/9T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qlH/hQv8Of9nV/lN/KTYmJxX8V7A6r2ynyN6tj&#10;ig+6rl3f0rHLufJ0GJpwCz1eV29/HcHTqtiXrQBf6H3v3Xuvjm7e3Bmtp5/B7p23k6vC7i21mMZu&#10;DAZnHymCvxOaw1amRxWTop15SaCeOOWNx9GUH3737r3X3I/gH8psL82vhb8ZvlXg2pAndvUO0t35&#10;yioWD0uE3uaEYvsTbEbqSCcVn6bJY1uf1QH3737r3Rvf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xTwQVUE1NUwxVFNURSQVFPPGksE8EqGOWGaKQFWRlJVl&#10;YEEGx9+9+6918Rj+a98QZvgh/MS+WHxfioJKDbHX3a+Zruto5FkIk6l3zHHv3qp1nfiV0wGTx8FQ&#10;6EgTxypwykD3v3Xut5H/AIRa/Mb/AEhfFD5B/CnceU82e+OnYtJ2j17SVM1pD1f3OspzeLxUF+Yc&#10;ZuXHV1bVNYWkzMQ51C3vfuvdbrf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W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88T/hbF8Of4J2N8UvnhtzFlKDfOBy3xp7Tr4IRFTx7n2lJVb/6oq6pkFpKr&#10;IY2q3JTNI5DCHFwJ6lUBfe/de6op/wCE13zF/wBk5/m3/HPJZjK/wzr/AOQdVXfF3sRpJvBSvQdv&#10;VNNSbGqKqVz444qXd9Ltyqnmk9KQRzXZQSw97917r7CP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//X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T1/Pr+HP8As7/8qr5X9T4rFfxTf+0djy949URxQfcZE9g9Lk74o8Vh&#10;ksR91msfTZHbyE/2cg3K31D3v3XuvjNYvJ5HCZPHZnD11VjMtiK6kyeLyVDPJTVuPyNBULV0VdR1&#10;MRDxyxSoskbqQVYAg3Hv3v3XuvuG/wAtv5ZY75zfBH4tfKyinpZa/uDqPbeY3jFRCMUuO7Lw0bbV&#10;7UwtOsXASh3JQZSkThfTGCVW+ke9+690d3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plDAqwDKwKs&#10;rAEMCLEEH6g+/e/de6+J1/OL+HbfBD+ZT8s/jjQ4w4rZe3uz8lu7quBIilIvUnZkMfYXXFHRzABZ&#10;RQYvJQYueROBUU0yEKyMq+9+691uhf8ACKn5jf3x+PfyZ+Du5MqJMz0tvfG95daUlVNqqJevu0oh&#10;gd74vGQg2WlxOex1PWzXAPmzf1YGye9+691vC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wD/0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z7v+Fs3w5+2zHx&#10;L+eu3MVaLKUuY+LvauQhg0Riux5rOyunaioaIWeWeB9208s0vISnpYwxAVV97917rXW/4Tr/ADG/&#10;2S3+bR8Yd4ZbK/wvr/uPPTfGns93n+2o32x3TNBt/AVmTqWISOkxu502/mamSQaVjo2J0/qX3v3X&#10;uvsd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0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qo/53fw6/2ej+V98s+i8Z&#10;iv4rvyHrqr7R6nhihMuQbtDqKVewdqYzFkAlJsu1BLgma3+arpRwDce9+6918Wqlqqmiqaeso6ie&#10;krKSeKqpKullkgqaWpgkEsFRTzxEMjowDI6kEEAg39+9+6919vP+Vj8vKb53fy9/il8pfvYK3cHZ&#10;fU2DTsMweNY6ftjZ7SbH7XpUhS3jjTcWNyXgVlBMJja1mHv3v3Xuj/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0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+LD/O6+HX+yL/zQPln0VjMUcVsSXsas7Q6nhih&#10;EWPXq7tyJewdp4zFkAB4cQlfLgmcD/PUMq/UX9+9+691t4f8IoPmN/eHqj5U/BLcmVEmS653Lifk&#10;d1dQ1E/lqZNob4jg2R2fQ0MTG8dJjMtR4Kr0qLGfLytwWN/e/de63r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//1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QX/wCFs3w5+4xPxL+eu3MVeXG1WY+LnauQhgLyNRV4rOy+naioaIeiKGZN3U8s0vBeopYgwJVW&#10;97917rWE/kB/Mb/ZJP5rnxU7NyuVOL6/37vFegu1XkmEGPOxO6imzP4lmJSRakw+XmxO4JSP+VAc&#10;N+k+9+6919mP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/9X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rM/&#10;nG/DsfO/+Wr8tPjjQYwZXem4OsMlu/qqnSMNVt231lNH2H1zR0cwBaI1+TxsGLnkTk09VMhDK7K3&#10;vfuvdfE9VpIZAyl4pYnDKylkkjkRrggixDAj/XB9+9+6919tL+UL8wk+d/8ALf8Aib8lqvJJk937&#10;u6txW3e0ZvIDOO3OupZOv+zZqiEkvEKvM42rr6eOT1GnnhcFldXb3v3XurI/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1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jF/z6fhz/ALJB&#10;/NV+V/U2LxRxewN2b5l7w6ojig+3xo697nB3zRYrDJYf5Lha+pyO3kJ/tY9xdraj737r3W07/wAI&#10;m/mN/ENrfLL4Gbjyuqp27ksR8nuqsfPP5JWw+bWk647epqZJDeOClq4dq1EcUd1MlbUyEKzMX979&#10;17rfX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f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0QP8AhbF8Ohmuu/ij88NuYoPX7IzuX+NHadfBCZamTbO7I6rsDqerqmQXjpcfkaXctM0j&#10;kqZspAgszAN737r3Wpj/ACMvmL/sjf8ANJ+JvdWUyv8ACthZXsGm6i7Ymmm8OOXrTuKM7A3Blcvy&#10;NVPhpa2l3BpBv5KCM2a2k+9+6919o3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/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qvL+a/8QIfnf/Lt+WHxfhoI6/c/YHVGZr+to3VAY+2tjSR796qZZm5iSTP4&#10;zHwVDoQTBJKnKsVPvfuvdfEZngnpZ5qaphlp6mnlkgngnjeKeCeJzHLDNFIAyurAqysAQRY+/e/d&#10;e6+1R/JX+Yv+z1/yx/iX8gMllf4tvqr61oeve2J5Z/NXv2t1RM/Xu98lkkYlo5MrVY/+NRI5J8Fb&#10;C1yGBPvfuvdWl+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42n/Chb4df7JT/Nk+Umw8Tiv4X1/2nuZPkZ1bHFB9tQnZ/dUku6MlQYqnAASkxW4f45g6&#10;dVuAlCALfQe9+691sl/8ImfmLpk+WvwK3HlTZ1w/yk6px80oADp9l1n3JBD5TclgdoTwwR/hauUr&#10;+pvfvfuvdfQA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/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WjV/wta+HP96+jvi/85tt4ryZbqPeGU6C7OrKaHXUSbF7Iik3R19kslKR6&#10;KXFZugyFHGQeZs0oIN7r737r3Wm9/Jh+Yv8AsiX8zP4l/IXI5T+E7HxnZlBsTteolmMdCnU/acL9&#10;eb9yOQjuFlTGUORfMwxvx9xRwtcFQR737r3X2tgb8jkHkEfn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P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oiv8zX4kUPzq+A/yo+KtRTU1Rlu1+pNw0Wx3q/GKeh7R26E3h1TlZnlsFjpd&#10;x4/FzykMpKKw1Le497917r4flfQV2Kr63F5OjqcfksbV1NBkKCtgkpqyhrqOZqero6ummAeOWKRW&#10;SRHAKsCCAR797917r7PX8in5i/7PH/Ky+JvcmUypyu/sFsGn6b7YlmnE+Sbsjpt/7hZrLZhgSBU5&#10;qno6PcJUH/N18Zst9I97917q3P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1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fHd/4Ug/D&#10;r/ZNP5tvyUwOIxYxfX/e2SpPk/1sscRgpnwvclRUZPd9NRQKNEUFFu2n3Hj6aKM6UhgjACD0L737&#10;r3V/H/CJv5i/wveXyx+Bu48ropN1YrEfJ3qvHzS+OFM7t5qTrrt2mpxIbSVFZRT7WqI4kswioKmQ&#10;hlVinvfuvdfQq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0lP+FqHw6O/PjD8cvm3tvFGbOdA9gV3U&#10;HY1XSwgyt1r3BGlZtnLZWcj/AID4rceNhoaZQRaXNvw17r737r3Wkd/KO+YMnwQ/mOfE35M1ORfG&#10;7S2X2picH2dN5WSE9SdgxSdf9oSVEX6JTTYTJ1lbTxyekVEML3VkV197917r7bMUsc0cc0MiSwyo&#10;ksUsTrJHJHIupJI3W4ZWBBBBsR797917rn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b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0Tb+YZ8U8R84PhF8nvillo6Qyd0dRbp2ztqqrwppMP2DS0oz3WW45w/FsZuKkxeQ+o/zP&#10;1H1HvfuvdfDjzeFy228zl9u5/HVeIzuAylfhc1ia+F6euxeWxVW9DkcdW08lmjmgmjeKRGF1ZSD9&#10;PfvfuvdfZI/4T9/MU/Nn+VD8VuyMtlTlewOu9o/7L92pJNMJ6/8Avv0qse0IsllpQTqqsvhY8Pnp&#10;jxc130H09+9+691c7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8gf8A4U0/&#10;Dr/ZQf5uHf7YfFfw3r/5KjHfKTYfji0UzntOpqR2RBGYwI1MW8aLcJjgS3jp3p7qAy397917q6X/&#10;AIRQ/Mb+7XcHym+Cm5Mr48Z2dtbFfIjq+iqZvHTx7z2FJDs3srH0EZNpKvJ4etw9WygXEGHkb6A+&#10;/e/de6+in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0vf+Fo&#10;Xw6/0mfDfov5m7dxXn3F8Yuy5dhb8rKeDS69T94GnxtLkcnUqLvHj90UGEo6SN+FbLTlSC5De9+6&#10;91og/wArr5dVfwS/mB/FP5TrV1FJgusO2sC/YH2vkM1X1TusSbK7XoY40vrkl25kcmsKsCBLoaxK&#10;j3737r3X2+KSrpchSUtfQ1NPW0NbTw1dHWUk0dRS1dLUxianqaaoiJR45EYMjqSGBBBIPv3v3Xup&#10;H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/AP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iqfOX4w4D5ofD35I/Ffcn2kdF3j1DvLYuPy&#10;FahkgwO6shinn2RurQA13xGZioMnF6T64F4P0PvfuvdfDQ3VtfP7I3RuTZe68XVYPdO0M/mNr7lw&#10;tcnjrcPn8BkZMTmcXWRgnTLT1EUkUgvwyke/e/de6+wp/wAJzvmN/s5/8pX4ybqy2V/inYHSuFqP&#10;jN2azzGoq49xdLwQYPbVVkahjrlqsjtWXbuWqZH9TS1Tklj6m97917q8b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S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yMf8AhUf8Of8A&#10;ZTv5tvcu4cLiv4f1/wDKzF4n5O7SeKECl/jm+aioxXa9M08YCGofdmPzGSkisGSGtpywIdXf3v3X&#10;urUv+EVfzG/uV8jfkr8H9yZXxYXvDYmO7s61pKqo008fYnVEv8H3jisVT39VVltv5JK6c2P7ODHI&#10;tZve/de6+j5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T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ac3/CzH4df6XPgl1N8u9vYr7jdPxL7Qjw27KyGD9xOoO8paTau&#10;TqKuWIanFLuek2wkCyXWNaqpdSpZg/vfuvdfP2/lx/LDJ/Br50fFz5W4+arjo+nO3ds53dsFCHas&#10;ynW2UmbbPaeCplj515DbddlaFODYyg6WtY+9+6919xLE5XG53FYzOYWvpcph8zj6PK4nJ0MyVNFk&#10;cbkaZaygr6OoiJWSKaJ0kjdSQykEcH3737r3Th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wD/1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RcPmD8ctsf&#10;L34sfIL4w7x8EeB706k3v1vNXTxeYYTI7kwU1FgdzQR2P7+KrzTZKmNjplgRrG1vfvfuvdfDC39s&#10;fc/WO+t6dbb2xc+D3n17uzcex93YSpFqnD7n2nmJsDn8XUAf26erp5YX/wAVPv3v3Xuvruf8Jpfm&#10;L/s4f8o/471eYyoyXYHx1grvi52Drn81THU9SU1NT7AqKl5CZHkqdn1e3J5ppOXnab1MQT797917&#10;q/D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/1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5LX/CrL4c/wCyt/zYuxt/4LFf&#10;Ydf/AC82vhPkTgJKeDRQx7yyrybW7cx/nAAerlz+Oqc7VL9VXKQk31A+/e/de6sA/wCEW/zF/wBH&#10;Xy47++Fm48qYdv8AyQ64puy+v6OpmvEO0+lTNNlsZi6cniXJbZyGSrapxfUmHhB/SD797917r6Uv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/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tRD/hY78Ov9Nv8vDYnym2/ihVbw+HXaVHWZurihMlSnT3dU9HsTd8&#10;SrENbeLcEW06ok3WKCOpc2Gph737r3XzrfgX8o858Kfmb8aflVgTVNN0j29tDeeYoaJitRm9mw5F&#10;cfv/AGwjArYZXBT5HGvyPTOeffvfuvdfcn23uPB7w27gN27YydJm9tbpwuK3Ht7M0Enlocvg83Qx&#10;5PE5Ojl41RVFPLHLG1uVYH3737r3T1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1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QFfKDoPaXyo+OXefxt32i/3S7z6p311dmqjwrPNjafee3KjBxZqiR7WqqCWaOtp&#10;HBDJNEjqQygj3v3Xuvhcdp9bbu6Z7O7G6g3/AI1sNvvqrfe7uuN6YhyxbF7s2Rn6jbO4sexYKT4a&#10;ulmjuQL2+nv3v3XuvrR/8Jf/AJjf7Nv/ACkOj8Xmsr/EewPi5W5X4vbzE0+uqGO67p6eu6tqfDIT&#10;IIf7oZDB0YlYlZJ6aoCtdGRPe/de62Gf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/0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fKD/wCF&#10;aXw5/wBlp/mp7k7cwGK+x2B8xdi4Lu3GyU0HixsHYmMX+4vbGKiew11UtdQUu4aw3PqzCm/Olfe/&#10;de6Nb/wjG+Yv+in5v9yfDzcOV+32z8rOsP7z7Mop5tSydu9GR1W4qejoYZCBGaza1buSeqeP1SGg&#10;plYMEUp737r3X0z/AH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wD/0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1Of+Fgvw5/0+/wAtTCfI3AYr7ze/wz7Nxm8ampih89aOpO1J6Xr3sWhpokGvSuSbbGVq&#10;HFxHT0EzsNILL737r3XzZ/hh8lNyfDr5Y/Hf5R7T+5ly/RfbmyexHx9LL4Xz2EwWaim3RtaWQlbQ&#10;5bGGsxlQNQvFO4uL3Hvfuvdfc42VvHbfYmzdpdg7MytNndn762xgd47UzlGxakzO29z4qLN4LK0r&#10;G146ilnimQ2/Sw9+9+690p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S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0EHyC&#10;6V2f8kOiu4/j72BT/c7I7s6x3z1ZulFijlmjwm+tt1O26+rpFk4WogSpM9PICCkqI6lWUEe9+691&#10;8LXu3qPeHQPcna/RnYVEcdvvpzsfevV+8aLTIqU+5dibjqdsZpIfIATH9xSyGNrepCGHB9+9+691&#10;9Wf/AISt/MX/AGar+Uv1XszOZU1/YHxJ3BmvjXuVJ5gaxtrbahh3F1HWJTkllpIts5HH4WCT9LyY&#10;2cCxQqvvfuvdbIX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T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fKt/4V4fDr/Zd/5n3+njAY&#10;sUWxPmX1xhuzEmgh8FBH2lsWKHr7s/G06gWMskVPg87VuD6psqzGxPv3v3Xuha/4Rs/MX/Qz/MC7&#10;I+KG4MqKXaXy/wCrah9u0k0pWKTuHpCGs3rttY/IdEfn25Ubsje1mllWlT1EKPfvfuvdfT4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/9T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1Y/8AhXT8Oj8j&#10;P5XlT3jgMUa7fnw17EwvakEtPCJshL1hvGWLr/tLGQAj0wR/dYjPVjAjTFiSebWPvfuvdfMj+KXy&#10;D3X8Tvkx0N8l9kNIdz9F9sbG7OxtJHO1MmXXaW4IMtX7fq5Vv/k2Spo5qCqQgh4ZpFYEMR797917&#10;r7oXWvYW1O3OudgdrbDyceb2P2bsravYWzczDp8OW2pvPBQbj29k4tJI0z0lTDKLE8N9T797917p&#10;b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/9X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oNe5+qNn98dQdp9IdhUIyexO4Ou959Y7yx5CE1e2N97dqdsZyCPyBl&#10;DtTVUmhiDZrH8e/e/de6+Fr8iOkd4fGnvvuf489gQmDevSPaG+erNzWhkghqMvsbclTtyrr6NJCS&#10;aapan+4ppAzK8To6sysGPvfuvdfUp/4SdfMX/ZnP5Uuzer89lfvt/wDw+3nnehsvHUTa8hNsJ9O9&#10;Opsm0YJC0sOKyDbfpPpcYl7jjU3vfuvdbNf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/1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+Wt/wsL+HX+gb+ZLt35J4DFfZ7K+ZfWGN3RW&#10;1MUXhpG7d6lgpevuwaOniQaAXxP91snO4IaSorZ3YaiXf3v3Xus//CPD5jf6CP5kG6PjRn8r9nsv&#10;5ldYZDbuPppp/BSN291FBV7/ANhVUzyHQDJhzunHQobNJUVcCKSxCP737r3X1I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0yZ/bO3N14+TE7p2/hNy4qW/lxmfxVBmcfLcaT5KLIxyRtx&#10;xyvv3v3Xuirbu/l3/wAv/f7SPvv4M/DzejysXkfdnxm6W3FI7k3Ls+XwkxLX5ve/v3v3XugMyv8A&#10;Jc/lKZmRpav+XH8OIWZtRGK6E6+wUd739MODoqdAP8AtvfvfuvdHM6B+OHRHxW69g6m+OXVOy+me&#10;tabMZXP02yNg4aDA7dp8znJVny+Rhx1N6FkqHVWkKgXIHv3v3Xuhr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WsZ/wrK+HP+zNfyqN2dq4HFffdgfDze2B70xUlNAJMjP1/VE7I7ZxaSEHR&#10;Sw43IRbhrORcYhOeNLe9+6918uL4495bw+Mvf/SvyJ2BMYd6dIdo7G7T22DM8MNVlNj7jp9wwY2s&#10;ZAdVNVeA01VGVKvDI6MrKxB97917r7pPTvam0O9OpOr+6+vq/wDimxO3uvdmdnbMyPo1Vu1t97dp&#10;t0YCpcRsyhnpaqIsoY2Nxfj3737r3Qj+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Ifs7rrafcHW3&#10;YXUu/sYma2L2jsfdfXe9MPKQI8ttTeuBqNtbixrlgQBPR1M0RJB/V9PfvfuvdfC6+U/x/wB2fFL5&#10;J97/ABq3yrndXRfa++ur8tVNC1PFlX2fuGfDUueo42+tNkYIoq6kcEh4ZY3UkMD797917r6dH/CR&#10;v5jf7Md/K4oOks/lRW79+G3YWc6lqYZ5vLkZust1ySdgdWZWo5ssEa1mV2/RrYWixAFjbU3vfuvd&#10;bSv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/AP/R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fMA/wCFkXw6/wBC38wjr35V7fxRpdo/&#10;MLq2lfP1kUQSB+4ekoKPY+6VIiGhPNt2bac41WaWb7p/UQx9+9+690Gf/CQr5i/7L1/M6m6Cz+VN&#10;FsX5mdbZjrkwTT/b49O1evoZ+wuscnVMx0tK9PBn8HSIRdp8oiqbmx97917r6pf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/AP/S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a23/Cqr4c/7NP8Aymezt8YPFff9gfEbceE+R+3Hgg11r7Sw&#10;Mcu2u3KFqhQWSki25ka3N1CW0s+MgLW0hl97917r5UXR3b+8Pj73R1L3v17WfYb66Z7J2T2js+rZ&#10;nEcW5Nh7kptz4f7gRkFomnpkWVPoyFlNwSPfvfuvdfdL6C7n2f8AIzo7p7v/AK+qfu9j91dZbH7T&#10;2nKzpJMMDvvbdNuXGwVWjhZ4oqlYqiMgFJFZGAZSB737r3Qt+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/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JbfOy9s9kbJ3h13vTFU+d2dv3a24Nl7swlWC1LmNs7pxM2Dz2KqQPrHUUs8sLj+jH3737r3&#10;XwxfmT8bty/D35W/Ib4vbu+4lzXRfbm9+ufv6iIQtncRt/OS02290QoAv7OWxv2mSpzpF4p0Nhew&#10;97917r6Uv/CP/wCY3+zAfyz8p8ds/lfvd8fDPszK7Ihppp/uK49S9nT1PYXW+Qqnc6wiV77lw9LG&#10;RpSnx0SKdICr737r3W1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/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8yn/hZr8Of9E/zl&#10;6g+YG3sV9vtj5X9YLt7eFbBBeN+3ujI6TbVZVVs8Y0oava9ZtqKmST1SGiqWUsFYJ737r3RYf+Ek&#10;/wAxv9lr/mn4Lp7PZU0WwfmPsLO9MV8VRMIsbB2PhEO/OqctMtwWqZaqhrdvUYAI15cgjnUvvfuv&#10;dfV0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V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rv/APCob4df7Np/KR7szWFxQyHYHxYy&#10;GK+UGzmih1VIxOwKeox/atMZ4wZBANo5DN1zRAFZJ6SnLC6K6e9+6918mbqfs3d3SvaXW3cewMgc&#10;Tvvqffu0Oydl5QaycduvY24Kfc+3q60bKx8VXSwuQGF7WuPfvfuvdfdH+MnfO0flJ8duj/kfsORX&#10;2h3l1XsbtHBReZZ5aCk3pt2nzpw9Y6gWqaGSZ6OqjKhkmidGVWUge9+690OX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/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0x7m23gt57b3Ds/dGLpc3tndeDy229xYauTy0WXwWdoJMXl8XWR8aoqinlki&#10;kW/KsR797917r4avzu+L2e+FfzI+SnxW3CKt6no/t7eGycVX1yhKnO7Qpck1ZsPdLKAtly2Dmx+T&#10;j9I9E68D6e/e/de6+i9/wjm+Y3+nD+XXvb4vbgyv3e8fhz2jW4zEUs0/mqU6f7mnrN+bLmdpD5CI&#10;s7HuujReVighp0UhdKL737r3W3R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/9f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fNT/4WjfD&#10;n/Rv8v8AoX5o7cxXh298lutp+ut/1lNBdD2r0l4KTHZPK1KgBZcjtjIYmjpEa5ZMRMQbKQPe/de6&#10;Ib/wlH+Yv+yu/wA2Dr/rvPZX7Dr/AOXu0858es7HUTaaCLetc8e7epMj4bjVVzZzHRYGlPOkZWXj&#10;1XHvfuvdfW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0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QT/wAKYPh1/s4P8o/5Cw4f&#10;FfxLsD44x4/5SbA8cXlqUl6npqmTsOCBYx5HafZ1ZuKOGBLmSo8HpYqo9+9+6918izr7fe6erd/b&#10;I7N2PlJsHvXrnd+2t97PzdMSKjD7p2jmodwbfykBFrPT1dPDMnP1Ue/e/de6+5/8RPkVtb5c/F34&#10;/wDyc2YYU293p1LsfsumoYZxUfwSs3PgYchmttVMo/5SMXWtUY6qU8rNA6nke/e/de6MV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/0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03ZjEYvcGIymBzmPpMthc3jq7EZjF18KVNDksXkqZqLIY+tp5QV&#10;kimid45EYEMpIPB9+9+6918On+Yr8Ucp8HPnJ8ofilkoqtKbpnt3c+3tq1Ffr+8yvXOQqBuPq7cF&#10;R5OdeS25W4uvbk8zfqb6n3v3XuvoLf8ACNH5i/6YPgX2p8R9w5U1O6viN2jLktrUc0o1x9P95y1m&#10;7sNBTJIdcn225qXdRnZbrElRSoQupdXvfuvdbiP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83z/hal8Of7j/ACU+Nvze23ivFhO9thZDpnsirpYbQp2P1JKMntPLZWcjmpyu3skKGnAJHiwj&#10;cKRdve/de6q7/wCEtPzF/wBlQ/m19P7ZzeVGP6/+V+HzHxk3Ws8xWkG4N5zwZrqaqSnYhGqZN147&#10;E4qKU2ZIq+oCkh2Vve/de6+uP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/0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VGX/Cjf4df7&#10;Od/KT+TG2sRijlOwOkMRTfJvrRI4fuKpM/0zBUZjdNLQU6jXLU1+1JtxYumijOppqmMAMfQ3vfuv&#10;dfH12juvcOw917Y3xtHK1WC3XszcOF3XtjN0LiOtw24du5KLL4XK0bkELLT1MMU0Ztwyj3737r3X&#10;3MvhD8m9vfM34hfHH5TbZ+1ix/eXUWy9+1mPpJPLFgdy5TERrvLarSXa8mIy6V2Mm9R/cgYXP19+&#10;9+690aX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Rq2io8lR1eOyNLTV2Pr6WeirqGshjqaSso6q&#10;IwVNLVU8wKSRyIzI6MCGUkEEH3737r3XxAv5n/xGrPgp8/vlV8V5aWopcL1Z21n4NhNVCTz1nVe6&#10;NG8+qMjK8l9Uk+3MjjJJiGYCQuuo2v797917rfM/4RgfMX/Sf8L+7/hruLK+fcfxd7MTe2xqKeUq&#10;69S94tU5iSgx0Dk61od00Oeqqt04Q5OnVgC6l/e/de63O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X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zpv8Aha58Of7sdz/Fz507bxfjxXae08p8e+z62mh0U8e9uvZZd3dc5HISW9dVlMNX&#10;ZWjU3uIcMi24BPvfuvdU0f8ACY75i/7KH/Nw6FgzOV/hvX/yZiyfxc3z5Z/FStN2dU003WlQ6SHx&#10;Bk3hQ4CJpnsY4JaizAMwb3v3Xuvr4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/AP/W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S5/w&#10;oL+HX+zsfynvlP15icV/FewOtdqD5DdWRxQfc143r0qkm7KrHYiCxLVeXwSZrAwAWJNdYH3737r3&#10;XxwMDncxtfOYXc23clV4fcG3ctjs7g8vQStBXYrMYisTIYzJUU68pLBPGksbjkMoPv3v3XuvuP8A&#10;8vv5UYf5ufCf4x/KzDvSX7q6h2purcNJQ6TS4ffkVH/BuyNtwlSRbF7gpcnjj/jAfp9PfvfuvdHD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1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Y5Yop4pIJ445oZo3imhlRZIpYpFKSRyRuCGVgSCCLEc&#10;H3737r3XxIf5tXw/l+CH8xj5Y/GOnx747amxu1cvlusoijiJupN/RR7/AOrVimb0ytBgsnQ0lQ6H&#10;SKiKZPSyMq+9+691u/f8IsvmL/f74s/Ij4T7kyvlz3x87Do+2euqSpm/efrLuNJINw4vFU9/8xi9&#10;yY2pralrC0majHN+Pe/de63ZP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0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88//hbH8Of4&#10;Tvn4n/PLbmLKUW78Nl/jJ2pXwxCKnTcG2nq+xOpKqpKC0lTXUFRuineV7MIcdTxgsqqE97917qhb&#10;/hNt8xv9k2/m3fG/MZfKnGdf9+19Z8Xuxy83gppMX3FUU+P2VUVkzkRxwUe76bbldUTSelIIZSSo&#10;JYe9+6919hn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VQv8APe+HP+zw/wAq/wCWPT+L&#10;xX8V3/tzYc/dPU8UNP8AcZJuxumX/v5isVhksbVWapKSu28pI/RkHF1vqHvfuvdfGNx2Rr8RkKHL&#10;YqsqsdlMXWUuRxuQop5KasoK+inWpo6ykqYSHjlikVXjdSCrAEEEe/e/de6+4R/LS+WtB86fgZ8W&#10;PlXS1FLPk+3Oo9u5PesdEEWlx/Z+BR9pdr4enSOwEdFuTH5Wlj9K3SNTpW9h737r3R5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0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0QCCCAQRYg8gg/UEe/e/de6+KJ/OX+HX+yJfzMPlp8dsfi/4Vsj&#10;D9m5De3VNPHEUok6m7Rhj7D6+oKGUALKuNx+SixE0iC33FJMllZSo97917rcv/4RT/Mb+93Qvyd+&#10;DW5Mr5cv05vTGd8dZUlVUa6iTYPZ0S7c35i8XBf0UmJzuOo62Xj/AD+cJub2X3v3Xut43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P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8/n/hbN8OfHV/Er567cxR0VMWY+Lfa2QhhsompzW9m&#10;dOVE5iHLujbvp5ZpebR0sQYgKo97917rXC/4TwfMX/ZLP5s3xe3tlsr/AAvr/tvcUvxu7QeSX7ej&#10;fafdUsO28NW5OoJ0x0mM3IuAzVS7cCOia9hyPe/de6+yH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Vd/Ou+HX+z1fyxPln0HjcUMrvqXret7H6ngih8te3anU0ydhbMxuMYAmOXKz49sJI6&#10;gnwVsq2IYj3737r3XxXqeoqKSogq6SealqqWaKopqmnleGop6iFxJDPBNGQyOjAMrKQQQCDf3737&#10;r3X27P5VHy+p/nd/Ly+KPyieuhrtydi9UYSl7GaFktB2zsp5Ni9qweFeY0/vBjcjJTo4BMDxPyGB&#10;PvfuvdWD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/AP/V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8Wz+eN8Of9kZ/mjfLPpHGYo4r&#10;YVf2FVds9TxRQiLHr1l3BGN/7bxeJsBqgw7VtRgCxF/LQSDm2o+9+691tu/8InvmN/HusvlX8Edx&#10;5UyZDYG4cT8kuraGom8s77V3klPsTtOio0Y3jpcdlKTb9UEUFTNlZn4Zjq97917re2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W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oRf8AC2X4c/e7d+Jnz025itVRg6/L/F/tXIQU/klbF5da&#10;zsjp+pqXiF44Kapi3ZTySy3UyVlNGCrMqv737r3Wrh/IN+Yv+yRfzWPil2plcr/Cuv8Aem9U6K7W&#10;lmm8GOGwO6AuyajKZeQEEUuGydRjNwSWvzQLw36T737r3X2bP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f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Va384D4eL87/wCW38s/jZR41cpvHdPV2U3N1bAI71B7c63mj7B60pqaYeuL7zL4&#10;2lx1RJHyaeomQhldkb3v3XuviZ/uwS/7shmhk/2qOWKWNv8AYFWUj/XB9+9+6919sr+T58w1+d/8&#10;tn4mfJKtya5TeW5+rsZtbtOdphJVHtvraaTr3sqqq4j64jW5bG1OSgjk9Rp6mF7srq7e9+691ZX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/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8Zb+fr8Of9ki/ms/K3q7FYo4vr/e+9H746pj&#10;ig+3x39wu6dW9YsZho7C1JhspPlNvRX/ADj2F2/Ufe/de62if+ETPzF+8wHy0+Be48rqnwtbh/lF&#10;1Vj5ptcrYzKij617ip4BKbpDT1Me0qiKGO6mSqqpCFYsX97917rfg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omf8LYPh1/H+r/ip87tuYoPkevtx5b43dpV1PD5amTae9I6jffVtbWyK&#10;Lx0mNylJuClLsSDPloU4LDV737r3Wo5/I8+Y3+yMfzRfiZ3hlMr/AArYVZ2JS9U9szTT+DHJ1h2/&#10;E3X25srl+RrgwxroM+Ev/naCI82sfe/de6+0t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V+fzVPiFT/O7+Xp8rvi4tFDW7j7H6nzc/XSzeNVg7Z2Y8e+uqJ2mfmOP+8ONxyVDKQTC0i3sxB9&#10;7917r4iFTTVFHUT0lXBNS1dLNLTVVLUxPBUU1RA5imgnhlAZHRgVZWAIIIIv797917r7T/8AJO+Y&#10;v+z1fywviX33k8qctvt+t6LrbtieaYS5CTtTqWZ+vd5ZTJqCTHLlp8eucjQn/M1sTfRh797917q1&#10;P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xv8A/hRF8Of9ks/mz/KDZeJxX8K6/wC3&#10;dwxfJPq9I4PtaJ9qd1SzbizVFi6ZRpjpMZuVc/haZEOkR0Sgaf0r737r3Wxv/wAImfmL4a75a/Ar&#10;ceUslZDh/lJ1Vj5pSq/c032XWfccEHlNmeSNtoTwwx2OmKqlKkBmX3v3XuvoE+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//U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aOv/C1j4df3v6B+Mnzk23ivJmOmt65PonsyspYS1RJsHs+Jtw7&#10;FymTlIstLic7jquiisR+9mwLNe6+9+691pl/yavmIfgl/Mu+JfyJr8ocVsnC9nY7ZXas7zeKiXqb&#10;tCGTrzsGur4yQkq47H5KXLQxyWH3FJC4Ksisvvfuvdfa9BDAMpBBAIINwQeQQR797917rv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X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0R7+ZV8S8f8AOf4HfKb4qVdPSz5Ht3qPceL2ZJWeMU2P7Nwa&#10;JuzqrMTtLYBKLclBi6qT1KdMbDUt7j3v3Xuvh65LG5DDZHIYfLUVVjcriq2qxuTx1dBJTVtBkKGd&#10;qWtoqumlAeOWKRWjkRgCrAgi49+9+6919m/+Q/8AMX/Z4f5V3xP7eyuV/iu/9tbEh6V7Xlmm82Rb&#10;sXpphsXJ5XLsCQKnM0dLQbgYA2016Gy30j3v3XurfP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8en/hSZ8Of9k3/AJt3yPxOIxX8M6/7/raL5Q9dLHCYKV8b3BUVNdvanpIVHjjhpN30246O&#10;nhjOlIIogAgIQe9+691fJ/wic+Y38I358r/gduPK6KLeWFxHyZ6soJ5/FAm4tsPS9e9tUlIkhtLU&#10;12Pqds1KRpZhDjaiQhlVinvfuvdfQy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aT/8A&#10;wtM+HX+kD4q/Hn5r7bxRmz3x57ErOqexKumhHlPWPciRyYDK5We3MGL3JjqShpVuLSZqQ2Nzp979&#10;17rR7/lMfMCX4H/zFvid8nZ8hLjtq7F7Vw+K7MkR2CP1Hv2KTYPafkg/TK0OCyVdVU6SekVEUL3V&#10;kVl97917r7cEUsU8Uc8Ekc0M0aSwzROskUsUih45I5EJDKwIIINiOR797917rJ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+/mA/FfDfNz4U/Jv4p5pKQDuvqHdm08BWV6q9Jhd9pRfxjrjc0qtwf4V&#10;uClxmSUf1gHI+vv3v3XuvhvZ/A5na2dzW2Nx42rw24duZbJYHO4fIQtT1+JzOIrHx+UxtbA/KTQT&#10;xvFIh5DKQfp797917r7Hn/CfH5i/7Ov/ACnfix2DlcoMp2B1ltU/HftN5JjUVy7z6USPalFkMtOS&#10;S1XlsCuEz07H6tXfT3737r3V0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8A/9H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fIS/4U6f&#10;Dr/ZRP5uHfNVhsX/AA7r/wCTcGM+Umx/FEUpmqezampg7Npw6ARh13jQbgmWFLGOnmp7qAylve/d&#10;e6uS/wCEUfzG/uv3T8o/gtuTKmPFdq7SxfyD6woqmfx00W9+vJYtpdi47HQk+uryuGr8VWOLcQYV&#10;zfix97917r6Lf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/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WmR/wALPvh1/pQ+FnSXzJ27&#10;izPuP4t9mvszfFZBDpZOpO8mpsKtfkahBd1od00OApaRH4Q5OoZSpdg/vfuvdaF38sP5cVnwU+fv&#10;xV+VMVVUUuG6r7bwFTvwUokees6r3P5NmdsY6GOK5aSo23kcpFCCrASMjaTa3v3v3Xuvt/UVbR5K&#10;ipMjjqqnrsfkKWnraGuo5o6mkrKOqiE9LVUtRCSkkciMro6khlIIJB9+9+691K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0Vz5t/GXbvzL+IvyN+LO6PtY8b3n1FvTYFLkKyMyw4DceWxEh2fupYwGvL&#10;iMulDlIPS1pIFOk/Q+9+6918Mzd+09xbC3ZujYu78VVYLdmy9xZvae58JWqErMPuLbmSlw+axVWg&#10;vaWnqYZYZBfhlPv3v3XuvsD/APCcX5jf7Ob/ACk/jRuPLZX+Kdg9HYmp+MfZbPP9zVx57pmCnw+1&#10;KrIVDnySVNftObbuUqZJBqaapkJLfrb3v3Xurz/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U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fKd/wCFFv8AK075wn85rtbE/GDoXtDt2k+XOGwXya2ptvqbYG5N810Gd3tVT4Dtc5CPbFNU&#10;eEturG5bLVMk4jSGCuheVgh8je9+691s3f8ACVb+W/8AzIv5d+1vknQ/MDr3bnVnUHeEWwN4bG2B&#10;kt/4PcnZWC7D22KzF5HMVe3NnNkMfQ0uVxNVTx1wrMqlbHLQUcZo1vM0fvfuvdben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3" o:spid="_x0000_s1027" type="#_x0000_t75" style="position:absolute;left:21145;top:381;width:10859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6LZjEAAAA2gAAAA8AAABkcnMvZG93bnJldi54bWxEj09rwkAUxO+FfoflCb3VjRVsiG5CEQtS&#10;9eAflN5es69JaPZt2F01/fZdoeBxmJnfMLOiN624kPONZQWjYQKCuLS64UrBYf/+nILwAVlja5kU&#10;/JKHIn98mGGm7ZW3dNmFSkQI+wwV1CF0mZS+rMmgH9qOOHrf1hkMUbpKaofXCDetfEmSiTTYcFyo&#10;saN5TeXP7mwUfHqy4bxeLlabtT6m7vT6Mf5ySj0N+rcpiEB9uIf/20utYAy3K/EGy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6LZjEAAAA2gAAAA8AAAAAAAAAAAAAAAAA&#10;nwIAAGRycy9kb3ducmV2LnhtbFBLBQYAAAAABAAEAPcAAACQAwAAAAA=&#10;">
                  <v:imagedata r:id="rId14" o:title="LV_Endorserlogo_Departement_Landbouw_en_Visserij"/>
                  <v:path arrowok="t"/>
                </v:shape>
                <v:shape id="Afbeelding 6" o:spid="_x0000_s1028" type="#_x0000_t75" style="position:absolute;left:32575;width:20098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WpCHDAAAA2gAAAA8AAABkcnMvZG93bnJldi54bWxEj91qwkAUhO+FvsNyCt5I3bTUUNOs0lZE&#10;rwqNPsAhe/Jjs2fD7jbGt+8KgpfDzHzD5OvRdGIg51vLCp7nCQji0uqWawXHw/bpDYQPyBo7y6Tg&#10;Qh7Wq4dJjpm2Z/6hoQi1iBD2GSpoQugzKX3ZkEE/tz1x9CrrDIYoXS21w3OEm06+JEkqDbYcFxrs&#10;6auh8rf4MwpeP7/T1vnN4TRbFEtK62pXnAalpo/jxzuIQGO4h2/tvVaQwvVKvAFy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hakIcMAAADaAAAADwAAAAAAAAAAAAAAAACf&#10;AgAAZHJzL2Rvd25yZXYueG1sUEsFBgAAAAAEAAQA9wAAAI8DAAAAAA==&#10;">
                  <v:imagedata r:id="rId15" o:title="" cropleft="41604f"/>
                  <v:path arrowok="t"/>
                </v:shape>
                <v:shape id="Afbeelding 4" o:spid="_x0000_s1029" type="#_x0000_t75" style="position:absolute;width:20002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Tf8/EAAAA2gAAAA8AAABkcnMvZG93bnJldi54bWxEj0FrwkAUhO8F/8PyBG/NplJLia4SWoR6&#10;MLRpxesj+5oEs29Ddk2iv94VCj0OM/MNs9qMphE9da62rOApikEQF1bXXCr4+d4+voJwHlljY5kU&#10;XMjBZj15WGGi7cBf1Oe+FAHCLkEFlfdtIqUrKjLoItsSB+/XdgZ9kF0pdYdDgJtGzuP4RRqsOSxU&#10;2NJbRcUpPxsFx+xdu1N62OtrZg+f9S7NFudUqdl0TJcgPI3+P/zX/tAKnuF+JdwAu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Tf8/EAAAA2gAAAA8AAAAAAAAAAAAAAAAA&#10;nwIAAGRycy9kb3ducmV2LnhtbFBLBQYAAAAABAAEAPcAAACQAwAAAAA=&#10;">
                  <v:imagedata r:id="rId16" o:title="" cropright="41731f"/>
                  <v:path arrowok="t"/>
                </v:shape>
                <v:shape id="Afbeelding 8" o:spid="_x0000_s1030" type="#_x0000_t75" style="position:absolute;left:52673;top:381;width:9525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uZS3BAAAA2gAAAA8AAABkcnMvZG93bnJldi54bWxET91qwjAUvhf2DuEIu7OpDt3sjDIsQy+G&#10;sM4HOGuObbE5qUnWdm+/XAy8/Pj+N7vRtKIn5xvLCuZJCoK4tLrhSsH56332AsIHZI2tZVLwSx52&#10;24fJBjNtB/6kvgiViCHsM1RQh9BlUvqyJoM+sR1x5C7WGQwRukpqh0MMN61cpOlKGmw4NtTY0b6m&#10;8lr8GAU3Hsun/KPR3wuXPh+O62445UulHqfj2yuIQGO4i//dR60gbo1X4g2Q2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luZS3BAAAA2gAAAA8AAAAAAAAAAAAAAAAAnwIA&#10;AGRycy9kb3ducmV2LnhtbFBLBQYAAAAABAAEAPcAAACNAwAAAAA=&#10;">
                  <v:imagedata r:id="rId17" o:title="provincie limburg"/>
                  <v:path arrowok="t"/>
                </v:shape>
              </v:group>
            </w:pict>
          </mc:Fallback>
        </mc:AlternateContent>
      </w:r>
    </w:p>
    <w:sectPr w:rsidR="00335D53" w:rsidRPr="00335D53" w:rsidSect="000C270D">
      <w:pgSz w:w="11906" w:h="16838" w:code="9"/>
      <w:pgMar w:top="993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D0F27"/>
    <w:multiLevelType w:val="hybridMultilevel"/>
    <w:tmpl w:val="7494C0C0"/>
    <w:lvl w:ilvl="0" w:tplc="44E455C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95015C"/>
    <w:multiLevelType w:val="hybridMultilevel"/>
    <w:tmpl w:val="1DE06446"/>
    <w:lvl w:ilvl="0" w:tplc="5B6837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3043E5"/>
    <w:multiLevelType w:val="hybridMultilevel"/>
    <w:tmpl w:val="46E2C962"/>
    <w:lvl w:ilvl="0" w:tplc="850465FE">
      <w:start w:val="1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DB1D60"/>
    <w:multiLevelType w:val="hybridMultilevel"/>
    <w:tmpl w:val="283036F6"/>
    <w:lvl w:ilvl="0" w:tplc="BB3A4EB0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7AC786F"/>
    <w:multiLevelType w:val="hybridMultilevel"/>
    <w:tmpl w:val="DD48C58E"/>
    <w:lvl w:ilvl="0" w:tplc="2BBAF342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10B0572"/>
    <w:multiLevelType w:val="hybridMultilevel"/>
    <w:tmpl w:val="CA70A474"/>
    <w:lvl w:ilvl="0" w:tplc="18C6A97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412EA7"/>
    <w:multiLevelType w:val="hybridMultilevel"/>
    <w:tmpl w:val="0964ADD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70527A"/>
    <w:multiLevelType w:val="hybridMultilevel"/>
    <w:tmpl w:val="AA1468C0"/>
    <w:lvl w:ilvl="0" w:tplc="D504ACB2">
      <w:start w:val="1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13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AB1"/>
    <w:rsid w:val="00020787"/>
    <w:rsid w:val="00023E26"/>
    <w:rsid w:val="00060170"/>
    <w:rsid w:val="00076F2C"/>
    <w:rsid w:val="00084F42"/>
    <w:rsid w:val="000C270D"/>
    <w:rsid w:val="00106315"/>
    <w:rsid w:val="001F2509"/>
    <w:rsid w:val="0021181A"/>
    <w:rsid w:val="00287BF7"/>
    <w:rsid w:val="002A4B77"/>
    <w:rsid w:val="00335D53"/>
    <w:rsid w:val="00397571"/>
    <w:rsid w:val="004B3AB1"/>
    <w:rsid w:val="004D4A66"/>
    <w:rsid w:val="00530156"/>
    <w:rsid w:val="005823CD"/>
    <w:rsid w:val="005B5FB6"/>
    <w:rsid w:val="00600E3D"/>
    <w:rsid w:val="006157FB"/>
    <w:rsid w:val="0074114B"/>
    <w:rsid w:val="00766669"/>
    <w:rsid w:val="007C6339"/>
    <w:rsid w:val="00804C0A"/>
    <w:rsid w:val="00816ACC"/>
    <w:rsid w:val="008230A1"/>
    <w:rsid w:val="00826018"/>
    <w:rsid w:val="00877A6E"/>
    <w:rsid w:val="008F5FDE"/>
    <w:rsid w:val="009229C3"/>
    <w:rsid w:val="00964248"/>
    <w:rsid w:val="00965FDF"/>
    <w:rsid w:val="00A02D66"/>
    <w:rsid w:val="00A168BB"/>
    <w:rsid w:val="00A51288"/>
    <w:rsid w:val="00A57276"/>
    <w:rsid w:val="00AF07CC"/>
    <w:rsid w:val="00AF0E79"/>
    <w:rsid w:val="00B712CB"/>
    <w:rsid w:val="00B76B8B"/>
    <w:rsid w:val="00BD6352"/>
    <w:rsid w:val="00BE1A60"/>
    <w:rsid w:val="00BF32CD"/>
    <w:rsid w:val="00C04DB4"/>
    <w:rsid w:val="00C5610C"/>
    <w:rsid w:val="00CA52BE"/>
    <w:rsid w:val="00D00CFA"/>
    <w:rsid w:val="00D15442"/>
    <w:rsid w:val="00D46197"/>
    <w:rsid w:val="00D734B0"/>
    <w:rsid w:val="00D77AE5"/>
    <w:rsid w:val="00D90D9F"/>
    <w:rsid w:val="00DD3E39"/>
    <w:rsid w:val="00DE6AF6"/>
    <w:rsid w:val="00E45CF7"/>
    <w:rsid w:val="00E53E9B"/>
    <w:rsid w:val="00E9656A"/>
    <w:rsid w:val="00EE0581"/>
    <w:rsid w:val="00FC39B2"/>
    <w:rsid w:val="00FE186A"/>
    <w:rsid w:val="00FF4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AF0E79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AF0E79"/>
    <w:pPr>
      <w:ind w:left="720"/>
      <w:contextualSpacing/>
    </w:pPr>
  </w:style>
  <w:style w:type="paragraph" w:styleId="Plattetekst2">
    <w:name w:val="Body Text 2"/>
    <w:basedOn w:val="Standaard"/>
    <w:link w:val="Plattetekst2Char"/>
    <w:rsid w:val="00816AC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nl-NL"/>
    </w:rPr>
  </w:style>
  <w:style w:type="character" w:customStyle="1" w:styleId="Plattetekst2Char">
    <w:name w:val="Platte tekst 2 Char"/>
    <w:basedOn w:val="Standaardalinea-lettertype"/>
    <w:link w:val="Plattetekst2"/>
    <w:rsid w:val="00816ACC"/>
    <w:rPr>
      <w:rFonts w:ascii="Times New Roman" w:eastAsia="Times New Roman" w:hAnsi="Times New Roman" w:cs="Times New Roman"/>
      <w:sz w:val="28"/>
      <w:szCs w:val="20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00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00E3D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D461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AF0E79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AF0E79"/>
    <w:pPr>
      <w:ind w:left="720"/>
      <w:contextualSpacing/>
    </w:pPr>
  </w:style>
  <w:style w:type="paragraph" w:styleId="Plattetekst2">
    <w:name w:val="Body Text 2"/>
    <w:basedOn w:val="Standaard"/>
    <w:link w:val="Plattetekst2Char"/>
    <w:rsid w:val="00816AC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nl-NL"/>
    </w:rPr>
  </w:style>
  <w:style w:type="character" w:customStyle="1" w:styleId="Plattetekst2Char">
    <w:name w:val="Platte tekst 2 Char"/>
    <w:basedOn w:val="Standaardalinea-lettertype"/>
    <w:link w:val="Plattetekst2"/>
    <w:rsid w:val="00816ACC"/>
    <w:rPr>
      <w:rFonts w:ascii="Times New Roman" w:eastAsia="Times New Roman" w:hAnsi="Times New Roman" w:cs="Times New Roman"/>
      <w:sz w:val="28"/>
      <w:szCs w:val="20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00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00E3D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D461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0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0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Secr\open\Centraal%20secretariaat\Uitnodigingen\Voorbeeld%20uitnodiging.dotx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91629-E5CF-450D-B5EB-E29C79DA6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Voorbeeld uitnodiging</Template>
  <TotalTime>0</TotalTime>
  <Pages>1</Pages>
  <Words>110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pcfruit</Company>
  <LinksUpToDate>false</LinksUpToDate>
  <CharactersWithSpaces>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Miet Boonen</dc:creator>
  <cp:lastModifiedBy>Tessa De Baets</cp:lastModifiedBy>
  <cp:revision>2</cp:revision>
  <cp:lastPrinted>2017-12-04T14:03:00Z</cp:lastPrinted>
  <dcterms:created xsi:type="dcterms:W3CDTF">2020-01-08T10:52:00Z</dcterms:created>
  <dcterms:modified xsi:type="dcterms:W3CDTF">2020-01-08T10:52:00Z</dcterms:modified>
</cp:coreProperties>
</file>